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F24DC" w14:textId="77777777" w:rsidR="00D326E1" w:rsidRDefault="00D326E1" w:rsidP="00D326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BEST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565E994" w14:textId="77777777" w:rsidR="00D326E1" w:rsidRDefault="00D326E1" w:rsidP="00D326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Jervaulx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Abbey.</w:t>
      </w:r>
    </w:p>
    <w:p w14:paraId="61BED4EA" w14:textId="77777777" w:rsidR="00D326E1" w:rsidRDefault="00D326E1" w:rsidP="00D326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FB027A" w14:textId="77777777" w:rsidR="00D326E1" w:rsidRDefault="00D326E1" w:rsidP="00D326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9AEA9E" w14:textId="77777777" w:rsidR="00D326E1" w:rsidRDefault="00D326E1" w:rsidP="00D326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conventual church of the Austin Friars at</w:t>
      </w:r>
    </w:p>
    <w:p w14:paraId="1A27A99C" w14:textId="77777777" w:rsidR="00D326E1" w:rsidRDefault="00D326E1" w:rsidP="00D326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7EA282F6" w14:textId="77777777" w:rsidR="00D326E1" w:rsidRDefault="00D326E1" w:rsidP="00D326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3B870789" w14:textId="77777777" w:rsidR="00D326E1" w:rsidRDefault="00D326E1" w:rsidP="00D326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38E976" w14:textId="77777777" w:rsidR="00D326E1" w:rsidRDefault="00D326E1" w:rsidP="00D326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6133C7" w14:textId="77777777" w:rsidR="00D326E1" w:rsidRDefault="00D326E1" w:rsidP="00D326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June 2021</w:t>
      </w:r>
    </w:p>
    <w:p w14:paraId="5CC6C69B" w14:textId="7C0C1FF2" w:rsidR="00BA00AB" w:rsidRPr="00D326E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326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DE450" w14:textId="77777777" w:rsidR="00D326E1" w:rsidRDefault="00D326E1" w:rsidP="009139A6">
      <w:r>
        <w:separator/>
      </w:r>
    </w:p>
  </w:endnote>
  <w:endnote w:type="continuationSeparator" w:id="0">
    <w:p w14:paraId="38C8AEF3" w14:textId="77777777" w:rsidR="00D326E1" w:rsidRDefault="00D326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405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FAF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BCF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E0A64" w14:textId="77777777" w:rsidR="00D326E1" w:rsidRDefault="00D326E1" w:rsidP="009139A6">
      <w:r>
        <w:separator/>
      </w:r>
    </w:p>
  </w:footnote>
  <w:footnote w:type="continuationSeparator" w:id="0">
    <w:p w14:paraId="3D35CAAF" w14:textId="77777777" w:rsidR="00D326E1" w:rsidRDefault="00D326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AEC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C7D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544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6E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326E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9FBE9"/>
  <w15:chartTrackingRefBased/>
  <w15:docId w15:val="{D3348077-7B4D-40E2-800A-B1080F335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2021-06-30T16:28:00Z</dcterms:created>
  <dcterms:modified xsi:type="dcterms:W3CDTF">2021-06-30T16:28:00Z</dcterms:modified>
</cp:coreProperties>
</file>