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66D" w:rsidRPr="00F222AD" w:rsidRDefault="00D1566D" w:rsidP="00D1566D">
      <w:pPr>
        <w:pStyle w:val="NoSpacing"/>
      </w:pPr>
      <w:r w:rsidRPr="00F222AD">
        <w:rPr>
          <w:u w:val="single"/>
        </w:rPr>
        <w:t>Robert BEST</w:t>
      </w:r>
      <w:r w:rsidRPr="00F222AD">
        <w:t xml:space="preserve">  </w:t>
      </w:r>
      <w:proofErr w:type="gramStart"/>
      <w:r w:rsidRPr="00F222AD">
        <w:t xml:space="preserve">   (</w:t>
      </w:r>
      <w:proofErr w:type="gramEnd"/>
      <w:r w:rsidRPr="00F222AD">
        <w:t>fl.1484)</w:t>
      </w:r>
    </w:p>
    <w:p w:rsidR="00D1566D" w:rsidRPr="00F222AD" w:rsidRDefault="00D1566D" w:rsidP="00D1566D">
      <w:pPr>
        <w:pStyle w:val="NoSpacing"/>
      </w:pPr>
      <w:r w:rsidRPr="00F222AD">
        <w:t>of Kingston upon Thames.</w:t>
      </w:r>
    </w:p>
    <w:p w:rsidR="00D1566D" w:rsidRPr="00F222AD" w:rsidRDefault="00D1566D" w:rsidP="00D1566D">
      <w:pPr>
        <w:pStyle w:val="NoSpacing"/>
      </w:pPr>
    </w:p>
    <w:p w:rsidR="00D1566D" w:rsidRPr="00F222AD" w:rsidRDefault="00D1566D" w:rsidP="00D1566D">
      <w:pPr>
        <w:pStyle w:val="NoSpacing"/>
      </w:pPr>
    </w:p>
    <w:p w:rsidR="00D1566D" w:rsidRPr="00F222AD" w:rsidRDefault="00D1566D" w:rsidP="00D1566D">
      <w:pPr>
        <w:pStyle w:val="NoSpacing"/>
      </w:pPr>
      <w:r w:rsidRPr="00F222AD">
        <w:tab/>
        <w:t>1484</w:t>
      </w:r>
      <w:r w:rsidRPr="00F222AD">
        <w:tab/>
        <w:t xml:space="preserve">Edmund </w:t>
      </w:r>
      <w:proofErr w:type="spellStart"/>
      <w:r w:rsidRPr="00F222AD">
        <w:t>Bardesay</w:t>
      </w:r>
      <w:proofErr w:type="spellEnd"/>
      <w:r w:rsidRPr="00F222AD">
        <w:t>(q.v.) brought a plaint of trespass and taking against him,</w:t>
      </w:r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>John Stone of Kingston upon Thames(q.v.), William</w:t>
      </w:r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 xml:space="preserve">Unknown of Kingston upon Thames(q.v.), Edward </w:t>
      </w:r>
      <w:proofErr w:type="spellStart"/>
      <w:r w:rsidRPr="00F222AD">
        <w:t>Crompe</w:t>
      </w:r>
      <w:proofErr w:type="spellEnd"/>
      <w:r w:rsidRPr="00F222AD">
        <w:t xml:space="preserve"> of</w:t>
      </w:r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 xml:space="preserve">Kingston upon Thames(q.v.), John </w:t>
      </w:r>
      <w:proofErr w:type="spellStart"/>
      <w:r w:rsidRPr="00F222AD">
        <w:t>Daunsey</w:t>
      </w:r>
      <w:proofErr w:type="spellEnd"/>
      <w:r w:rsidRPr="00F222AD">
        <w:t xml:space="preserve"> of Long Ditton(q.v.),</w:t>
      </w:r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 xml:space="preserve">William Brampton of Kingston upon Thames(q.v.) and John </w:t>
      </w:r>
      <w:proofErr w:type="spellStart"/>
      <w:r w:rsidRPr="00F222AD">
        <w:t>Briggeman</w:t>
      </w:r>
      <w:proofErr w:type="spellEnd"/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>of Kingston upon Thames(q.v.).</w:t>
      </w:r>
    </w:p>
    <w:p w:rsidR="00D1566D" w:rsidRPr="00F222AD" w:rsidRDefault="00D1566D" w:rsidP="00D1566D">
      <w:pPr>
        <w:pStyle w:val="NoSpacing"/>
      </w:pPr>
      <w:r w:rsidRPr="00F222AD">
        <w:tab/>
      </w:r>
      <w:r w:rsidRPr="00F222AD">
        <w:tab/>
        <w:t>(</w:t>
      </w:r>
      <w:hyperlink r:id="rId6" w:history="1">
        <w:r w:rsidRPr="00F222AD">
          <w:rPr>
            <w:rStyle w:val="Hyperlink"/>
          </w:rPr>
          <w:t>http://aalt.law.uh.edu/Indices/CP40Indices/CP40no888/CP40no888Pl.htm</w:t>
        </w:r>
      </w:hyperlink>
      <w:r w:rsidRPr="00F222AD">
        <w:t>)</w:t>
      </w:r>
    </w:p>
    <w:p w:rsidR="00D1566D" w:rsidRPr="00F222AD" w:rsidRDefault="00D1566D" w:rsidP="00D1566D">
      <w:pPr>
        <w:pStyle w:val="NoSpacing"/>
      </w:pPr>
    </w:p>
    <w:p w:rsidR="00D1566D" w:rsidRPr="00F222AD" w:rsidRDefault="00D1566D" w:rsidP="00D1566D">
      <w:pPr>
        <w:pStyle w:val="NoSpacing"/>
      </w:pPr>
    </w:p>
    <w:p w:rsidR="00D1566D" w:rsidRPr="00F222AD" w:rsidRDefault="00D1566D" w:rsidP="00D1566D">
      <w:pPr>
        <w:pStyle w:val="NoSpacing"/>
      </w:pPr>
      <w:r w:rsidRPr="00F222AD">
        <w:t>22 December 2015</w:t>
      </w:r>
    </w:p>
    <w:p w:rsidR="006B2F86" w:rsidRPr="00E71FC3" w:rsidRDefault="00D156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66D" w:rsidRDefault="00D1566D" w:rsidP="00E71FC3">
      <w:pPr>
        <w:spacing w:after="0" w:line="240" w:lineRule="auto"/>
      </w:pPr>
      <w:r>
        <w:separator/>
      </w:r>
    </w:p>
  </w:endnote>
  <w:endnote w:type="continuationSeparator" w:id="0">
    <w:p w:rsidR="00D1566D" w:rsidRDefault="00D1566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66D" w:rsidRDefault="00D1566D" w:rsidP="00E71FC3">
      <w:pPr>
        <w:spacing w:after="0" w:line="240" w:lineRule="auto"/>
      </w:pPr>
      <w:r>
        <w:separator/>
      </w:r>
    </w:p>
  </w:footnote>
  <w:footnote w:type="continuationSeparator" w:id="0">
    <w:p w:rsidR="00D1566D" w:rsidRDefault="00D1566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66D"/>
    <w:rsid w:val="001A7C09"/>
    <w:rsid w:val="00733BE7"/>
    <w:rsid w:val="00AB52E8"/>
    <w:rsid w:val="00B16D3F"/>
    <w:rsid w:val="00D156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75F67D-E35E-4362-B9F5-5D40AF2C6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156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2016-10-08T19:43:00Z</dcterms:created>
  <dcterms:modified xsi:type="dcterms:W3CDTF">2016-10-08T19:44:00Z</dcterms:modified>
</cp:coreProperties>
</file>