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58C9" w14:textId="77777777" w:rsidR="007E0BA4" w:rsidRDefault="007E0BA4" w:rsidP="007E0BA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BEST</w:t>
      </w:r>
      <w:r>
        <w:rPr>
          <w:rFonts w:ascii="Times New Roman" w:hAnsi="Times New Roman" w:cs="Times New Roman"/>
        </w:rPr>
        <w:t xml:space="preserve">      (fl.1438)</w:t>
      </w:r>
    </w:p>
    <w:p w14:paraId="3E4EDF40" w14:textId="77777777" w:rsidR="007E0BA4" w:rsidRDefault="007E0BA4" w:rsidP="007E0BA4">
      <w:pPr>
        <w:pStyle w:val="NoSpacing"/>
        <w:rPr>
          <w:rFonts w:ascii="Times New Roman" w:hAnsi="Times New Roman" w:cs="Times New Roman"/>
        </w:rPr>
      </w:pPr>
    </w:p>
    <w:p w14:paraId="72D777FC" w14:textId="77777777" w:rsidR="007E0BA4" w:rsidRDefault="007E0BA4" w:rsidP="007E0BA4">
      <w:pPr>
        <w:pStyle w:val="NoSpacing"/>
        <w:rPr>
          <w:rFonts w:ascii="Times New Roman" w:hAnsi="Times New Roman" w:cs="Times New Roman"/>
        </w:rPr>
      </w:pPr>
    </w:p>
    <w:p w14:paraId="4F22E14D" w14:textId="77777777" w:rsidR="007E0BA4" w:rsidRDefault="007E0BA4" w:rsidP="007E0BA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Jun.1438</w:t>
      </w:r>
      <w:r>
        <w:rPr>
          <w:rFonts w:ascii="Times New Roman" w:hAnsi="Times New Roman" w:cs="Times New Roman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</w:rPr>
        <w:t>post mortem</w:t>
      </w:r>
      <w:proofErr w:type="gramEnd"/>
      <w:r>
        <w:rPr>
          <w:rFonts w:ascii="Times New Roman" w:hAnsi="Times New Roman" w:cs="Times New Roman"/>
        </w:rPr>
        <w:t xml:space="preserve"> held in Marlborough,</w:t>
      </w:r>
    </w:p>
    <w:p w14:paraId="082A3067" w14:textId="77777777" w:rsidR="007E0BA4" w:rsidRDefault="007E0BA4" w:rsidP="007E0BA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Wiltshire, into lands of Richard Cerne(q.v.).</w:t>
      </w:r>
    </w:p>
    <w:p w14:paraId="558F8255" w14:textId="77777777" w:rsidR="007E0BA4" w:rsidRDefault="007E0BA4" w:rsidP="007E0BA4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(“Calendar of Inquisitions </w:t>
      </w:r>
      <w:proofErr w:type="gramStart"/>
      <w:r>
        <w:rPr>
          <w:rFonts w:ascii="Times New Roman" w:hAnsi="Times New Roman" w:cs="Times New Roman"/>
        </w:rPr>
        <w:t>Post Mortem</w:t>
      </w:r>
      <w:proofErr w:type="gramEnd"/>
      <w:r>
        <w:rPr>
          <w:rFonts w:ascii="Times New Roman" w:hAnsi="Times New Roman" w:cs="Times New Roman"/>
        </w:rPr>
        <w:t xml:space="preserve"> 16 to 20 Henry VI 1437-1442” pub. Boydell Press ed. Claire Noble p.32)</w:t>
      </w:r>
    </w:p>
    <w:p w14:paraId="7D87E971" w14:textId="77777777" w:rsidR="007E0BA4" w:rsidRDefault="007E0BA4" w:rsidP="007E0BA4">
      <w:pPr>
        <w:pStyle w:val="NoSpacing"/>
        <w:rPr>
          <w:rFonts w:ascii="Times New Roman" w:hAnsi="Times New Roman" w:cs="Times New Roman"/>
        </w:rPr>
      </w:pPr>
    </w:p>
    <w:p w14:paraId="621389D6" w14:textId="77777777" w:rsidR="007E0BA4" w:rsidRDefault="007E0BA4" w:rsidP="007E0BA4">
      <w:pPr>
        <w:pStyle w:val="NoSpacing"/>
        <w:rPr>
          <w:rFonts w:ascii="Times New Roman" w:hAnsi="Times New Roman" w:cs="Times New Roman"/>
        </w:rPr>
      </w:pPr>
    </w:p>
    <w:p w14:paraId="229BC543" w14:textId="77777777" w:rsidR="007E0BA4" w:rsidRDefault="007E0BA4" w:rsidP="007E0BA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March 2026</w:t>
      </w:r>
    </w:p>
    <w:p w14:paraId="7FE2503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A504F" w14:textId="77777777" w:rsidR="00187F64" w:rsidRDefault="00187F64" w:rsidP="00086E2C">
      <w:pPr>
        <w:spacing w:after="0" w:line="240" w:lineRule="auto"/>
      </w:pPr>
      <w:r>
        <w:separator/>
      </w:r>
    </w:p>
  </w:endnote>
  <w:endnote w:type="continuationSeparator" w:id="0">
    <w:p w14:paraId="2B6CD0EF" w14:textId="77777777" w:rsidR="00187F64" w:rsidRDefault="00187F6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02E7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22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B48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AAB7F" w14:textId="77777777" w:rsidR="00187F64" w:rsidRDefault="00187F64" w:rsidP="00086E2C">
      <w:pPr>
        <w:spacing w:after="0" w:line="240" w:lineRule="auto"/>
      </w:pPr>
      <w:r>
        <w:separator/>
      </w:r>
    </w:p>
  </w:footnote>
  <w:footnote w:type="continuationSeparator" w:id="0">
    <w:p w14:paraId="4A98E62B" w14:textId="77777777" w:rsidR="00187F64" w:rsidRDefault="00187F6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3928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02E7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FAEA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A4"/>
    <w:rsid w:val="00086E2C"/>
    <w:rsid w:val="000A2E7A"/>
    <w:rsid w:val="00187F64"/>
    <w:rsid w:val="002244B7"/>
    <w:rsid w:val="00314D94"/>
    <w:rsid w:val="00617568"/>
    <w:rsid w:val="006E68FA"/>
    <w:rsid w:val="00706984"/>
    <w:rsid w:val="007E0BA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1B7B"/>
  <w15:chartTrackingRefBased/>
  <w15:docId w15:val="{8F3A5E9D-8338-409F-9802-0FA684CB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E0B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49</Words>
  <Characters>234</Characters>
  <Application>Microsoft Office Word</Application>
  <DocSecurity>0</DocSecurity>
  <Lines>16</Lines>
  <Paragraphs>8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2026-03-22T20:33:00Z</dcterms:created>
  <dcterms:modified xsi:type="dcterms:W3CDTF">2026-03-22T20:33:00Z</dcterms:modified>
</cp:coreProperties>
</file>