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26C4C" w:rsidRDefault="00226C4C" w:rsidP="00226C4C">
      <w:pPr>
        <w:pStyle w:val="Body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u w:val="single"/>
        </w:rPr>
        <w:t>John BEST</w:t>
      </w:r>
      <w:r>
        <w:rPr>
          <w:rFonts w:ascii="Times New Roman" w:hAnsi="Times New Roman"/>
          <w:sz w:val="24"/>
          <w:szCs w:val="24"/>
        </w:rPr>
        <w:t xml:space="preserve">      (fl.1434)</w:t>
      </w:r>
    </w:p>
    <w:p w:rsidR="00226C4C" w:rsidRDefault="00226C4C" w:rsidP="00226C4C">
      <w:pPr>
        <w:pStyle w:val="Body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of the diocese of Exeter.</w:t>
      </w:r>
    </w:p>
    <w:p w:rsidR="00226C4C" w:rsidRDefault="00226C4C" w:rsidP="00226C4C">
      <w:pPr>
        <w:pStyle w:val="Body"/>
        <w:rPr>
          <w:rFonts w:ascii="Times New Roman" w:eastAsia="Times New Roman" w:hAnsi="Times New Roman" w:cs="Times New Roman"/>
          <w:sz w:val="24"/>
          <w:szCs w:val="24"/>
        </w:rPr>
      </w:pPr>
    </w:p>
    <w:p w:rsidR="00226C4C" w:rsidRDefault="00226C4C" w:rsidP="00226C4C">
      <w:pPr>
        <w:pStyle w:val="Body"/>
        <w:rPr>
          <w:rFonts w:ascii="Times New Roman" w:eastAsia="Times New Roman" w:hAnsi="Times New Roman" w:cs="Times New Roman"/>
          <w:sz w:val="24"/>
          <w:szCs w:val="24"/>
        </w:rPr>
      </w:pPr>
    </w:p>
    <w:p w:rsidR="00226C4C" w:rsidRDefault="00226C4C" w:rsidP="00226C4C">
      <w:pPr>
        <w:pStyle w:val="Body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  <w:t>1434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He was ordained to his first tonsure.</w:t>
      </w:r>
    </w:p>
    <w:p w:rsidR="00226C4C" w:rsidRDefault="00226C4C" w:rsidP="00226C4C">
      <w:pPr>
        <w:pStyle w:val="Body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("Register of Edmund Lacy, Bishop of Exeter 1420-55" part 4 p.155)</w:t>
      </w:r>
    </w:p>
    <w:p w:rsidR="00226C4C" w:rsidRDefault="00226C4C" w:rsidP="00226C4C">
      <w:pPr>
        <w:pStyle w:val="Body"/>
        <w:rPr>
          <w:rFonts w:ascii="Times New Roman" w:eastAsia="Times New Roman" w:hAnsi="Times New Roman" w:cs="Times New Roman"/>
          <w:sz w:val="24"/>
          <w:szCs w:val="24"/>
        </w:rPr>
      </w:pPr>
    </w:p>
    <w:p w:rsidR="00226C4C" w:rsidRDefault="00226C4C" w:rsidP="00226C4C">
      <w:pPr>
        <w:pStyle w:val="Body"/>
        <w:rPr>
          <w:rFonts w:ascii="Times New Roman" w:eastAsia="Times New Roman" w:hAnsi="Times New Roman" w:cs="Times New Roman"/>
          <w:sz w:val="24"/>
          <w:szCs w:val="24"/>
        </w:rPr>
      </w:pPr>
    </w:p>
    <w:p w:rsidR="00226C4C" w:rsidRDefault="00226C4C" w:rsidP="00226C4C">
      <w:pPr>
        <w:pStyle w:val="Body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10 November 2016</w:t>
      </w:r>
    </w:p>
    <w:p w:rsidR="006B2F86" w:rsidRPr="00E71FC3" w:rsidRDefault="00226C4C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26C4C" w:rsidRDefault="00226C4C" w:rsidP="00E71FC3">
      <w:pPr>
        <w:spacing w:after="0" w:line="240" w:lineRule="auto"/>
      </w:pPr>
      <w:r>
        <w:separator/>
      </w:r>
    </w:p>
  </w:endnote>
  <w:endnote w:type="continuationSeparator" w:id="0">
    <w:p w:rsidR="00226C4C" w:rsidRDefault="00226C4C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Helvetica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Arial Unicode MS">
    <w:panose1 w:val="020B0604020202020204"/>
    <w:charset w:val="00"/>
    <w:family w:val="roman"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I.S.Rogers</w:t>
    </w:r>
    <w:proofErr w:type="spell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26C4C" w:rsidRDefault="00226C4C" w:rsidP="00E71FC3">
      <w:pPr>
        <w:spacing w:after="0" w:line="240" w:lineRule="auto"/>
      </w:pPr>
      <w:r>
        <w:separator/>
      </w:r>
    </w:p>
  </w:footnote>
  <w:footnote w:type="continuationSeparator" w:id="0">
    <w:p w:rsidR="00226C4C" w:rsidRDefault="00226C4C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6C4C"/>
    <w:rsid w:val="001A7C09"/>
    <w:rsid w:val="00226C4C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A71E63F-CD8A-4BC9-98EB-7624118E59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paragraph" w:customStyle="1" w:styleId="Body">
    <w:name w:val="Body"/>
    <w:rsid w:val="00226C4C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" w:eastAsia="Arial Unicode MS" w:hAnsi="Helvetica" w:cs="Arial Unicode MS"/>
      <w:color w:val="000000"/>
      <w:sz w:val="22"/>
      <w:szCs w:val="22"/>
      <w:bdr w:val="nil"/>
      <w:lang w:val="en-US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27</Words>
  <Characters>159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2016-11-29T16:23:00Z</dcterms:created>
  <dcterms:modified xsi:type="dcterms:W3CDTF">2016-11-29T16:23:00Z</dcterms:modified>
</cp:coreProperties>
</file>