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405C1" w14:textId="77777777" w:rsidR="00EF3CBF" w:rsidRDefault="00EF3CBF" w:rsidP="00EF3CBF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John BEST</w:t>
      </w:r>
      <w:r>
        <w:rPr>
          <w:rFonts w:cs="Times New Roman"/>
          <w:szCs w:val="24"/>
          <w:lang w:val="en-GB"/>
        </w:rPr>
        <w:t xml:space="preserve">         (fl.1465)</w:t>
      </w:r>
    </w:p>
    <w:p w14:paraId="4CADA257" w14:textId="77777777" w:rsidR="00EF3CBF" w:rsidRDefault="00EF3CBF" w:rsidP="00EF3CBF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St.Mary Matfelon, Middlesex. Bladesmith.</w:t>
      </w:r>
    </w:p>
    <w:p w14:paraId="3C39CCA8" w14:textId="77777777" w:rsidR="00EF3CBF" w:rsidRDefault="00EF3CBF" w:rsidP="00EF3CBF">
      <w:pPr>
        <w:pStyle w:val="NoSpacing"/>
        <w:rPr>
          <w:rFonts w:cs="Times New Roman"/>
          <w:szCs w:val="24"/>
          <w:lang w:val="en-GB"/>
        </w:rPr>
      </w:pPr>
    </w:p>
    <w:p w14:paraId="106D15D6" w14:textId="77777777" w:rsidR="00EF3CBF" w:rsidRDefault="00EF3CBF" w:rsidP="00EF3CBF">
      <w:pPr>
        <w:pStyle w:val="NoSpacing"/>
        <w:rPr>
          <w:rFonts w:cs="Times New Roman"/>
          <w:szCs w:val="24"/>
          <w:lang w:val="en-GB"/>
        </w:rPr>
      </w:pPr>
    </w:p>
    <w:p w14:paraId="43EB6D30" w14:textId="77777777" w:rsidR="00EF3CBF" w:rsidRDefault="00EF3CBF" w:rsidP="00EF3CBF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1465</w:t>
      </w:r>
      <w:r>
        <w:rPr>
          <w:rFonts w:cs="Times New Roman"/>
          <w:szCs w:val="24"/>
          <w:lang w:val="en-GB"/>
        </w:rPr>
        <w:tab/>
        <w:t>John Denyke brought a plaint of trespass against him and 1 other.</w:t>
      </w:r>
    </w:p>
    <w:p w14:paraId="39C897FD" w14:textId="77777777" w:rsidR="00EF3CBF" w:rsidRDefault="00EF3CBF" w:rsidP="00EF3CBF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E704EE">
          <w:rPr>
            <w:rStyle w:val="Hyperlink"/>
            <w:rFonts w:cs="Times New Roman"/>
            <w:szCs w:val="24"/>
            <w:lang w:val="en-GB"/>
          </w:rPr>
          <w:t>https://waalt.uh.edu/index.php/KB27/815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5F7B9EAC" w14:textId="77777777" w:rsidR="00EF3CBF" w:rsidRDefault="00EF3CBF" w:rsidP="00EF3CBF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1465</w:t>
      </w:r>
      <w:r>
        <w:rPr>
          <w:rFonts w:cs="Times New Roman"/>
          <w:szCs w:val="24"/>
          <w:lang w:val="en-GB"/>
        </w:rPr>
        <w:tab/>
        <w:t>John Spencer brought a plaint of trespass against him and 1 other.</w:t>
      </w:r>
    </w:p>
    <w:p w14:paraId="24831D8E" w14:textId="77777777" w:rsidR="00EF3CBF" w:rsidRDefault="00EF3CBF" w:rsidP="00EF3CBF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(ibid.)</w:t>
      </w:r>
    </w:p>
    <w:p w14:paraId="551187BB" w14:textId="77777777" w:rsidR="00EF3CBF" w:rsidRDefault="00EF3CBF" w:rsidP="00EF3CBF">
      <w:pPr>
        <w:pStyle w:val="NoSpacing"/>
        <w:rPr>
          <w:rFonts w:cs="Times New Roman"/>
          <w:szCs w:val="24"/>
          <w:lang w:val="en-GB"/>
        </w:rPr>
      </w:pPr>
    </w:p>
    <w:p w14:paraId="1C910526" w14:textId="77777777" w:rsidR="00EF3CBF" w:rsidRDefault="00EF3CBF" w:rsidP="00EF3CBF">
      <w:pPr>
        <w:pStyle w:val="NoSpacing"/>
        <w:rPr>
          <w:rFonts w:cs="Times New Roman"/>
          <w:szCs w:val="24"/>
          <w:lang w:val="en-GB"/>
        </w:rPr>
      </w:pPr>
    </w:p>
    <w:p w14:paraId="3478BD75" w14:textId="3A9E6EFC" w:rsidR="00617568" w:rsidRPr="00086E2C" w:rsidRDefault="00EF3C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January 2026</w:t>
      </w: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7BC81" w14:textId="77777777" w:rsidR="00353B29" w:rsidRDefault="00353B29" w:rsidP="00086E2C">
      <w:pPr>
        <w:spacing w:after="0" w:line="240" w:lineRule="auto"/>
      </w:pPr>
      <w:r>
        <w:separator/>
      </w:r>
    </w:p>
  </w:endnote>
  <w:endnote w:type="continuationSeparator" w:id="0">
    <w:p w14:paraId="411DD793" w14:textId="77777777" w:rsidR="00353B29" w:rsidRDefault="00353B2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066A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28A5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487D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61142" w14:textId="77777777" w:rsidR="00353B29" w:rsidRDefault="00353B29" w:rsidP="00086E2C">
      <w:pPr>
        <w:spacing w:after="0" w:line="240" w:lineRule="auto"/>
      </w:pPr>
      <w:r>
        <w:separator/>
      </w:r>
    </w:p>
  </w:footnote>
  <w:footnote w:type="continuationSeparator" w:id="0">
    <w:p w14:paraId="0CE24E02" w14:textId="77777777" w:rsidR="00353B29" w:rsidRDefault="00353B29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C150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6E43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A32B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CBF"/>
    <w:rsid w:val="00086E2C"/>
    <w:rsid w:val="000A2E7A"/>
    <w:rsid w:val="002244B7"/>
    <w:rsid w:val="00314D94"/>
    <w:rsid w:val="00353B29"/>
    <w:rsid w:val="00617568"/>
    <w:rsid w:val="006E68FA"/>
    <w:rsid w:val="00D77C7F"/>
    <w:rsid w:val="00ED3A55"/>
    <w:rsid w:val="00EF3CBF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BEDC8D"/>
  <w15:chartTrackingRefBased/>
  <w15:docId w15:val="{047A2535-4F60-4E5E-A47A-9AE1156E1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EF3CBF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EF3CB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1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41</Words>
  <Characters>234</Characters>
  <Application>Microsoft Office Word</Application>
  <DocSecurity>0</DocSecurity>
  <Lines>11</Lines>
  <Paragraphs>7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2026-01-15T09:57:00Z</dcterms:created>
  <dcterms:modified xsi:type="dcterms:W3CDTF">2026-01-15T09:58:00Z</dcterms:modified>
</cp:coreProperties>
</file>