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3D997E" w14:textId="77777777" w:rsidR="00981316" w:rsidRDefault="00981316" w:rsidP="009813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BEST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fl.1420)</w:t>
      </w:r>
    </w:p>
    <w:p w14:paraId="5B364EF6" w14:textId="77777777" w:rsidR="00981316" w:rsidRDefault="00981316" w:rsidP="009813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grocer.</w:t>
      </w:r>
    </w:p>
    <w:p w14:paraId="4D802B8D" w14:textId="77777777" w:rsidR="00981316" w:rsidRDefault="00981316" w:rsidP="00981316">
      <w:pPr>
        <w:pStyle w:val="NoSpacing"/>
        <w:rPr>
          <w:rFonts w:cs="Times New Roman"/>
          <w:szCs w:val="24"/>
        </w:rPr>
      </w:pPr>
    </w:p>
    <w:p w14:paraId="4913A78C" w14:textId="77777777" w:rsidR="00981316" w:rsidRDefault="00981316" w:rsidP="00981316">
      <w:pPr>
        <w:pStyle w:val="NoSpacing"/>
        <w:rPr>
          <w:rFonts w:cs="Times New Roman"/>
          <w:szCs w:val="24"/>
        </w:rPr>
      </w:pPr>
    </w:p>
    <w:p w14:paraId="120F9235" w14:textId="77777777" w:rsidR="00981316" w:rsidRDefault="00981316" w:rsidP="009813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 of John Best of Colchester(q.v.).</w:t>
      </w:r>
    </w:p>
    <w:p w14:paraId="7A68C7C1" w14:textId="77777777" w:rsidR="00981316" w:rsidRDefault="00981316" w:rsidP="00981316">
      <w:pPr>
        <w:pStyle w:val="NoSpacing"/>
        <w:rPr>
          <w:rFonts w:cs="Times New Roman"/>
          <w:szCs w:val="24"/>
        </w:rPr>
      </w:pPr>
      <w:r w:rsidRPr="00077E02">
        <w:rPr>
          <w:rFonts w:cs="Times New Roman"/>
          <w:szCs w:val="24"/>
        </w:rPr>
        <w:t xml:space="preserve">(“Calendar of Plea and Memoranda Rolls preserved among the archives of the Corporation of the City of London at the Guildhall A.D. 1413-1437”, edited by </w:t>
      </w:r>
      <w:proofErr w:type="spellStart"/>
      <w:r w:rsidRPr="00077E02">
        <w:rPr>
          <w:rFonts w:cs="Times New Roman"/>
          <w:szCs w:val="24"/>
        </w:rPr>
        <w:t>A.</w:t>
      </w:r>
      <w:proofErr w:type="gramStart"/>
      <w:r w:rsidRPr="00077E02">
        <w:rPr>
          <w:rFonts w:cs="Times New Roman"/>
          <w:szCs w:val="24"/>
        </w:rPr>
        <w:t>H.Thomas</w:t>
      </w:r>
      <w:proofErr w:type="spellEnd"/>
      <w:proofErr w:type="gramEnd"/>
      <w:r w:rsidRPr="00077E02">
        <w:rPr>
          <w:rFonts w:cs="Times New Roman"/>
          <w:szCs w:val="24"/>
        </w:rPr>
        <w:t xml:space="preserve"> pub. Cambridge University Press 1943 p.</w:t>
      </w:r>
      <w:r>
        <w:rPr>
          <w:rFonts w:cs="Times New Roman"/>
          <w:szCs w:val="24"/>
        </w:rPr>
        <w:t>86)</w:t>
      </w:r>
    </w:p>
    <w:p w14:paraId="20C4226A" w14:textId="77777777" w:rsidR="00981316" w:rsidRDefault="00981316" w:rsidP="00981316">
      <w:pPr>
        <w:pStyle w:val="NoSpacing"/>
        <w:rPr>
          <w:rFonts w:cs="Times New Roman"/>
          <w:szCs w:val="24"/>
        </w:rPr>
      </w:pPr>
    </w:p>
    <w:p w14:paraId="1F68F42F" w14:textId="77777777" w:rsidR="00981316" w:rsidRDefault="00981316" w:rsidP="00981316">
      <w:pPr>
        <w:pStyle w:val="NoSpacing"/>
        <w:rPr>
          <w:rFonts w:cs="Times New Roman"/>
          <w:szCs w:val="24"/>
        </w:rPr>
      </w:pPr>
    </w:p>
    <w:p w14:paraId="186C60FB" w14:textId="77777777" w:rsidR="00981316" w:rsidRDefault="00981316" w:rsidP="009813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Dec.1420</w:t>
      </w:r>
      <w:r>
        <w:rPr>
          <w:rFonts w:cs="Times New Roman"/>
          <w:szCs w:val="24"/>
        </w:rPr>
        <w:tab/>
        <w:t>He was exonerated from his apprenticeship with Thomas Bosse of London,</w:t>
      </w:r>
    </w:p>
    <w:p w14:paraId="10D12F9D" w14:textId="77777777" w:rsidR="00981316" w:rsidRDefault="00981316" w:rsidP="009813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grocer(q.v.), as Thomas had failed to maintain and instruct him.   (ibid.)</w:t>
      </w:r>
    </w:p>
    <w:p w14:paraId="441C56E1" w14:textId="77777777" w:rsidR="00981316" w:rsidRDefault="00981316" w:rsidP="00981316">
      <w:pPr>
        <w:pStyle w:val="NoSpacing"/>
        <w:rPr>
          <w:rFonts w:cs="Times New Roman"/>
          <w:szCs w:val="24"/>
        </w:rPr>
      </w:pPr>
    </w:p>
    <w:p w14:paraId="0E3DBC19" w14:textId="77777777" w:rsidR="00981316" w:rsidRDefault="00981316" w:rsidP="00981316">
      <w:pPr>
        <w:pStyle w:val="NoSpacing"/>
        <w:rPr>
          <w:rFonts w:cs="Times New Roman"/>
          <w:szCs w:val="24"/>
        </w:rPr>
      </w:pPr>
    </w:p>
    <w:p w14:paraId="7165D40F" w14:textId="77777777" w:rsidR="00981316" w:rsidRDefault="00981316" w:rsidP="009813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June 2024</w:t>
      </w:r>
    </w:p>
    <w:p w14:paraId="7162906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CE2A44" w14:textId="77777777" w:rsidR="00981316" w:rsidRDefault="00981316" w:rsidP="009139A6">
      <w:r>
        <w:separator/>
      </w:r>
    </w:p>
  </w:endnote>
  <w:endnote w:type="continuationSeparator" w:id="0">
    <w:p w14:paraId="6A10A8E5" w14:textId="77777777" w:rsidR="00981316" w:rsidRDefault="0098131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E3365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53872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0E650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BFDFAD" w14:textId="77777777" w:rsidR="00981316" w:rsidRDefault="00981316" w:rsidP="009139A6">
      <w:r>
        <w:separator/>
      </w:r>
    </w:p>
  </w:footnote>
  <w:footnote w:type="continuationSeparator" w:id="0">
    <w:p w14:paraId="62BA8960" w14:textId="77777777" w:rsidR="00981316" w:rsidRDefault="0098131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582F6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2C3FF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8576C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316"/>
    <w:rsid w:val="000666E0"/>
    <w:rsid w:val="002510B7"/>
    <w:rsid w:val="00270799"/>
    <w:rsid w:val="003E52FF"/>
    <w:rsid w:val="005C130B"/>
    <w:rsid w:val="00826F5C"/>
    <w:rsid w:val="009139A6"/>
    <w:rsid w:val="009411C2"/>
    <w:rsid w:val="009448BB"/>
    <w:rsid w:val="00947624"/>
    <w:rsid w:val="00981316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18CBE"/>
  <w15:chartTrackingRefBased/>
  <w15:docId w15:val="{A6A079B4-6D2B-4FDF-8EB4-F5EB9DE3D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2024-06-07T11:40:00Z</dcterms:created>
  <dcterms:modified xsi:type="dcterms:W3CDTF">2024-06-07T11:41:00Z</dcterms:modified>
</cp:coreProperties>
</file>