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1E2F97" w14:textId="77777777" w:rsidR="003F01C5" w:rsidRDefault="003F01C5" w:rsidP="003F01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BEST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fl.1420)</w:t>
      </w:r>
    </w:p>
    <w:p w14:paraId="4614A3B9" w14:textId="77777777" w:rsidR="003F01C5" w:rsidRDefault="003F01C5" w:rsidP="003F01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Colchester.</w:t>
      </w:r>
    </w:p>
    <w:p w14:paraId="20D9D151" w14:textId="77777777" w:rsidR="003F01C5" w:rsidRDefault="003F01C5" w:rsidP="003F01C5">
      <w:pPr>
        <w:pStyle w:val="NoSpacing"/>
        <w:rPr>
          <w:rFonts w:cs="Times New Roman"/>
          <w:szCs w:val="24"/>
        </w:rPr>
      </w:pPr>
    </w:p>
    <w:p w14:paraId="5F3FD37C" w14:textId="77777777" w:rsidR="003F01C5" w:rsidRDefault="003F01C5" w:rsidP="003F01C5">
      <w:pPr>
        <w:pStyle w:val="NoSpacing"/>
        <w:rPr>
          <w:rFonts w:cs="Times New Roman"/>
          <w:szCs w:val="24"/>
        </w:rPr>
      </w:pPr>
    </w:p>
    <w:p w14:paraId="2EA12BB1" w14:textId="77777777" w:rsidR="003F01C5" w:rsidRDefault="003F01C5" w:rsidP="003F01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Dec.1420</w:t>
      </w:r>
      <w:r>
        <w:rPr>
          <w:rFonts w:cs="Times New Roman"/>
          <w:szCs w:val="24"/>
        </w:rPr>
        <w:tab/>
        <w:t>His son, also called John(q.v.), was exonerated from his apprenticeship</w:t>
      </w:r>
    </w:p>
    <w:p w14:paraId="7815F180" w14:textId="77777777" w:rsidR="003F01C5" w:rsidRDefault="003F01C5" w:rsidP="003F01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with Thomas Bosse of London, grocer(q.v.), because Thomas had </w:t>
      </w:r>
    </w:p>
    <w:p w14:paraId="7CDEB149" w14:textId="77777777" w:rsidR="003F01C5" w:rsidRDefault="003F01C5" w:rsidP="003F01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failed to maintain and instruct him.</w:t>
      </w:r>
    </w:p>
    <w:p w14:paraId="06442C0B" w14:textId="77777777" w:rsidR="003F01C5" w:rsidRDefault="003F01C5" w:rsidP="003F01C5">
      <w:pPr>
        <w:pStyle w:val="NoSpacing"/>
        <w:ind w:left="1440"/>
        <w:rPr>
          <w:rFonts w:cs="Times New Roman"/>
          <w:szCs w:val="24"/>
        </w:rPr>
      </w:pPr>
      <w:r w:rsidRPr="00077E02">
        <w:rPr>
          <w:rFonts w:cs="Times New Roman"/>
          <w:szCs w:val="24"/>
        </w:rPr>
        <w:t xml:space="preserve">(“Calendar of Plea and Memoranda Rolls preserved among the archives of the Corporation of the City of London at the Guildhall A.D. 1413-1437”, edited by </w:t>
      </w:r>
      <w:proofErr w:type="spellStart"/>
      <w:r w:rsidRPr="00077E02">
        <w:rPr>
          <w:rFonts w:cs="Times New Roman"/>
          <w:szCs w:val="24"/>
        </w:rPr>
        <w:t>A.</w:t>
      </w:r>
      <w:proofErr w:type="gramStart"/>
      <w:r w:rsidRPr="00077E02">
        <w:rPr>
          <w:rFonts w:cs="Times New Roman"/>
          <w:szCs w:val="24"/>
        </w:rPr>
        <w:t>H.Thomas</w:t>
      </w:r>
      <w:proofErr w:type="spellEnd"/>
      <w:proofErr w:type="gramEnd"/>
      <w:r w:rsidRPr="00077E02">
        <w:rPr>
          <w:rFonts w:cs="Times New Roman"/>
          <w:szCs w:val="24"/>
        </w:rPr>
        <w:t xml:space="preserve"> pub. Cambridge University Press 1943 p.</w:t>
      </w:r>
      <w:r>
        <w:rPr>
          <w:rFonts w:cs="Times New Roman"/>
          <w:szCs w:val="24"/>
        </w:rPr>
        <w:t>86)</w:t>
      </w:r>
    </w:p>
    <w:p w14:paraId="005A527B" w14:textId="77777777" w:rsidR="003F01C5" w:rsidRDefault="003F01C5" w:rsidP="003F01C5">
      <w:pPr>
        <w:pStyle w:val="NoSpacing"/>
        <w:rPr>
          <w:rFonts w:cs="Times New Roman"/>
          <w:szCs w:val="24"/>
        </w:rPr>
      </w:pPr>
    </w:p>
    <w:p w14:paraId="241AD9CE" w14:textId="77777777" w:rsidR="003F01C5" w:rsidRDefault="003F01C5" w:rsidP="003F01C5">
      <w:pPr>
        <w:pStyle w:val="NoSpacing"/>
        <w:rPr>
          <w:rFonts w:cs="Times New Roman"/>
          <w:szCs w:val="24"/>
        </w:rPr>
      </w:pPr>
    </w:p>
    <w:p w14:paraId="35227241" w14:textId="77777777" w:rsidR="003F01C5" w:rsidRDefault="003F01C5" w:rsidP="003F01C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7 June 2024</w:t>
      </w:r>
    </w:p>
    <w:p w14:paraId="4666293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ABF1B" w14:textId="77777777" w:rsidR="003F01C5" w:rsidRDefault="003F01C5" w:rsidP="009139A6">
      <w:r>
        <w:separator/>
      </w:r>
    </w:p>
  </w:endnote>
  <w:endnote w:type="continuationSeparator" w:id="0">
    <w:p w14:paraId="589DC769" w14:textId="77777777" w:rsidR="003F01C5" w:rsidRDefault="003F01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8C79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45AB9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1A52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6A065C" w14:textId="77777777" w:rsidR="003F01C5" w:rsidRDefault="003F01C5" w:rsidP="009139A6">
      <w:r>
        <w:separator/>
      </w:r>
    </w:p>
  </w:footnote>
  <w:footnote w:type="continuationSeparator" w:id="0">
    <w:p w14:paraId="7393E720" w14:textId="77777777" w:rsidR="003F01C5" w:rsidRDefault="003F01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6AD62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4F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8E38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1C5"/>
    <w:rsid w:val="000666E0"/>
    <w:rsid w:val="002510B7"/>
    <w:rsid w:val="00270799"/>
    <w:rsid w:val="003E52FF"/>
    <w:rsid w:val="003F01C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73CA3"/>
  <w15:chartTrackingRefBased/>
  <w15:docId w15:val="{2D4835F8-2D00-419C-91ED-AF6D89BE1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2024-06-07T11:41:00Z</dcterms:created>
  <dcterms:modified xsi:type="dcterms:W3CDTF">2024-06-07T11:42:00Z</dcterms:modified>
</cp:coreProperties>
</file>