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Edmund BEST</w:t>
      </w: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Nunwick</w:t>
      </w:r>
      <w:proofErr w:type="spellEnd"/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by Ripon, North Riding of Yorkshire. Husbandman.</w:t>
      </w: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John Norton(q.v.) brought a plaint of trespass against him and John Best(q.v.),</w:t>
      </w: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also of </w:t>
      </w:r>
      <w:proofErr w:type="spellStart"/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Nunwick</w:t>
      </w:r>
      <w:proofErr w:type="spellEnd"/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DD42BB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DD42B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D42BB" w:rsidRPr="00DD42BB" w:rsidRDefault="00DD42BB" w:rsidP="00DD42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D42B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14 March 2016</w:t>
      </w:r>
    </w:p>
    <w:p w:rsidR="006B2F86" w:rsidRPr="00DD42BB" w:rsidRDefault="00DD42B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D42B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2BB" w:rsidRDefault="00DD42BB" w:rsidP="00E71FC3">
      <w:pPr>
        <w:spacing w:after="0" w:line="240" w:lineRule="auto"/>
      </w:pPr>
      <w:r>
        <w:separator/>
      </w:r>
    </w:p>
  </w:endnote>
  <w:endnote w:type="continuationSeparator" w:id="0">
    <w:p w:rsidR="00DD42BB" w:rsidRDefault="00DD42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2BB" w:rsidRDefault="00DD42BB" w:rsidP="00E71FC3">
      <w:pPr>
        <w:spacing w:after="0" w:line="240" w:lineRule="auto"/>
      </w:pPr>
      <w:r>
        <w:separator/>
      </w:r>
    </w:p>
  </w:footnote>
  <w:footnote w:type="continuationSeparator" w:id="0">
    <w:p w:rsidR="00DD42BB" w:rsidRDefault="00DD42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2BB"/>
    <w:rsid w:val="00AB52E8"/>
    <w:rsid w:val="00B16D3F"/>
    <w:rsid w:val="00DD42B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8EED39-0666-4CAD-814C-F07C8EDC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D42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2016-05-23T21:55:00Z</dcterms:created>
  <dcterms:modified xsi:type="dcterms:W3CDTF">2016-05-23T21:56:00Z</dcterms:modified>
</cp:coreProperties>
</file>