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B2F" w:rsidRDefault="00CA4B2F" w:rsidP="00CA4B2F">
      <w:r>
        <w:rPr>
          <w:u w:val="single"/>
        </w:rPr>
        <w:t>Thomas BESSELL</w:t>
      </w:r>
      <w:r>
        <w:t xml:space="preserve">         (fl.1447-9)</w:t>
      </w:r>
    </w:p>
    <w:p w:rsidR="00CA4B2F" w:rsidRDefault="00CA4B2F" w:rsidP="00CA4B2F"/>
    <w:p w:rsidR="00CA4B2F" w:rsidRDefault="00CA4B2F" w:rsidP="00CA4B2F"/>
    <w:p w:rsidR="00CA4B2F" w:rsidRDefault="00CA4B2F" w:rsidP="00CA4B2F">
      <w:r>
        <w:t xml:space="preserve">         1447-9</w:t>
      </w:r>
      <w:r>
        <w:tab/>
        <w:t>He and Thomas Newton(q.v.) were Reeves of Launceston, Cornwall.</w:t>
      </w:r>
    </w:p>
    <w:p w:rsidR="00CA4B2F" w:rsidRDefault="00CA4B2F" w:rsidP="00CA4B2F">
      <w:r>
        <w:tab/>
      </w:r>
      <w:r>
        <w:tab/>
        <w:t>(</w:t>
      </w:r>
      <w:hyperlink r:id="rId6" w:history="1">
        <w:r w:rsidRPr="00C87B67">
          <w:rPr>
            <w:rStyle w:val="Hyperlink"/>
          </w:rPr>
          <w:t>www.discovery.nationalarchives.gov.uk</w:t>
        </w:r>
      </w:hyperlink>
      <w:r>
        <w:t xml:space="preserve">  ref. AR/2/719/6)</w:t>
      </w:r>
    </w:p>
    <w:p w:rsidR="00CA4B2F" w:rsidRDefault="00CA4B2F" w:rsidP="00CA4B2F"/>
    <w:p w:rsidR="00CA4B2F" w:rsidRDefault="00CA4B2F" w:rsidP="00CA4B2F"/>
    <w:p w:rsidR="00CA4B2F" w:rsidRDefault="00CA4B2F" w:rsidP="00CA4B2F">
      <w:r>
        <w:t>23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B2F" w:rsidRDefault="00CA4B2F" w:rsidP="00564E3C">
      <w:r>
        <w:separator/>
      </w:r>
    </w:p>
  </w:endnote>
  <w:endnote w:type="continuationSeparator" w:id="0">
    <w:p w:rsidR="00CA4B2F" w:rsidRDefault="00CA4B2F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A4B2F">
      <w:rPr>
        <w:rFonts w:ascii="Times New Roman" w:hAnsi="Times New Roman" w:cs="Times New Roman"/>
        <w:noProof/>
        <w:sz w:val="24"/>
        <w:szCs w:val="24"/>
      </w:rPr>
      <w:t>15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B2F" w:rsidRDefault="00CA4B2F" w:rsidP="00564E3C">
      <w:r>
        <w:separator/>
      </w:r>
    </w:p>
  </w:footnote>
  <w:footnote w:type="continuationSeparator" w:id="0">
    <w:p w:rsidR="00CA4B2F" w:rsidRDefault="00CA4B2F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B2F"/>
    <w:rsid w:val="00372DC6"/>
    <w:rsid w:val="00564E3C"/>
    <w:rsid w:val="0064591D"/>
    <w:rsid w:val="00CA4B2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A1400F-6099-4C78-A9FE-BD44255CD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2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CA4B2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2015-11-15T18:37:00Z</dcterms:created>
  <dcterms:modified xsi:type="dcterms:W3CDTF">2015-11-15T18:48:00Z</dcterms:modified>
</cp:coreProperties>
</file>