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2D658" w14:textId="77777777" w:rsidR="0021746E" w:rsidRDefault="0021746E" w:rsidP="00217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BESSE</w:t>
      </w:r>
      <w:r>
        <w:rPr>
          <w:rFonts w:ascii="Times New Roman" w:hAnsi="Times New Roman" w:cs="Times New Roman"/>
        </w:rPr>
        <w:t xml:space="preserve">      (fl.1483)</w:t>
      </w:r>
    </w:p>
    <w:p w14:paraId="1E15B36E" w14:textId="77777777" w:rsidR="0021746E" w:rsidRDefault="0021746E" w:rsidP="00217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Kearby</w:t>
      </w:r>
      <w:proofErr w:type="spellEnd"/>
      <w:r>
        <w:rPr>
          <w:rFonts w:ascii="Times New Roman" w:hAnsi="Times New Roman" w:cs="Times New Roman"/>
        </w:rPr>
        <w:t>, West Riding of Yorkshire. Husbandman.</w:t>
      </w:r>
    </w:p>
    <w:p w14:paraId="4191450C" w14:textId="77777777" w:rsidR="0021746E" w:rsidRDefault="0021746E" w:rsidP="0021746E">
      <w:pPr>
        <w:rPr>
          <w:rFonts w:ascii="Times New Roman" w:hAnsi="Times New Roman" w:cs="Times New Roman"/>
        </w:rPr>
      </w:pPr>
    </w:p>
    <w:p w14:paraId="7D12BF23" w14:textId="77777777" w:rsidR="0021746E" w:rsidRDefault="0021746E" w:rsidP="0021746E">
      <w:pPr>
        <w:rPr>
          <w:rFonts w:ascii="Times New Roman" w:hAnsi="Times New Roman" w:cs="Times New Roman"/>
        </w:rPr>
      </w:pPr>
    </w:p>
    <w:p w14:paraId="533BA37D" w14:textId="77777777" w:rsidR="0021746E" w:rsidRDefault="0021746E" w:rsidP="00217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Richard Conyers of South </w:t>
      </w:r>
      <w:proofErr w:type="spellStart"/>
      <w:r>
        <w:rPr>
          <w:rFonts w:ascii="Times New Roman" w:hAnsi="Times New Roman" w:cs="Times New Roman"/>
        </w:rPr>
        <w:t>Cowton</w:t>
      </w:r>
      <w:proofErr w:type="spellEnd"/>
      <w:r>
        <w:rPr>
          <w:rFonts w:ascii="Times New Roman" w:hAnsi="Times New Roman" w:cs="Times New Roman"/>
        </w:rPr>
        <w:t>(q.v.) brought a plaint of debt against</w:t>
      </w:r>
    </w:p>
    <w:p w14:paraId="31FBE354" w14:textId="77777777" w:rsidR="0021746E" w:rsidRDefault="0021746E" w:rsidP="0021746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John </w:t>
      </w:r>
      <w:proofErr w:type="spellStart"/>
      <w:r>
        <w:rPr>
          <w:rFonts w:ascii="Times New Roman" w:hAnsi="Times New Roman" w:cs="Times New Roman"/>
        </w:rPr>
        <w:t>Hoton</w:t>
      </w:r>
      <w:proofErr w:type="spellEnd"/>
      <w:r>
        <w:rPr>
          <w:rFonts w:ascii="Times New Roman" w:hAnsi="Times New Roman" w:cs="Times New Roman"/>
        </w:rPr>
        <w:t xml:space="preserve"> of Old Byland, North Riding of Yorkshire(q.v.), Thomas Duke of South </w:t>
      </w:r>
      <w:proofErr w:type="spellStart"/>
      <w:r>
        <w:rPr>
          <w:rFonts w:ascii="Times New Roman" w:hAnsi="Times New Roman" w:cs="Times New Roman"/>
        </w:rPr>
        <w:t>Kilvington</w:t>
      </w:r>
      <w:proofErr w:type="spellEnd"/>
      <w:r>
        <w:rPr>
          <w:rFonts w:ascii="Times New Roman" w:hAnsi="Times New Roman" w:cs="Times New Roman"/>
        </w:rPr>
        <w:t>(q.v.), William Calfee of Old Byland(q.v.) and</w:t>
      </w:r>
    </w:p>
    <w:p w14:paraId="274CDD17" w14:textId="77777777" w:rsidR="0021746E" w:rsidRDefault="0021746E" w:rsidP="00217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Lamle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Kearby</w:t>
      </w:r>
      <w:proofErr w:type="spellEnd"/>
      <w:r>
        <w:rPr>
          <w:rFonts w:ascii="Times New Roman" w:hAnsi="Times New Roman" w:cs="Times New Roman"/>
        </w:rPr>
        <w:t>(q.v.).</w:t>
      </w:r>
    </w:p>
    <w:p w14:paraId="4ACA9173" w14:textId="77777777" w:rsidR="0021746E" w:rsidRDefault="0021746E" w:rsidP="00217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83AB74D" w14:textId="77777777" w:rsidR="0021746E" w:rsidRDefault="0021746E" w:rsidP="0021746E">
      <w:pPr>
        <w:rPr>
          <w:rFonts w:ascii="Times New Roman" w:hAnsi="Times New Roman" w:cs="Times New Roman"/>
        </w:rPr>
      </w:pPr>
    </w:p>
    <w:p w14:paraId="5F96EC99" w14:textId="77777777" w:rsidR="0021746E" w:rsidRDefault="0021746E" w:rsidP="0021746E">
      <w:pPr>
        <w:rPr>
          <w:rFonts w:ascii="Times New Roman" w:hAnsi="Times New Roman" w:cs="Times New Roman"/>
        </w:rPr>
      </w:pPr>
    </w:p>
    <w:p w14:paraId="3BFF8B70" w14:textId="77777777" w:rsidR="0021746E" w:rsidRDefault="0021746E" w:rsidP="002174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2019</w:t>
      </w:r>
    </w:p>
    <w:p w14:paraId="76123AE5" w14:textId="77777777" w:rsidR="006B2F86" w:rsidRPr="00E71FC3" w:rsidRDefault="002174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C9D01" w14:textId="77777777" w:rsidR="0021746E" w:rsidRDefault="0021746E" w:rsidP="00E71FC3">
      <w:r>
        <w:separator/>
      </w:r>
    </w:p>
  </w:endnote>
  <w:endnote w:type="continuationSeparator" w:id="0">
    <w:p w14:paraId="5ABCB2E4" w14:textId="77777777" w:rsidR="0021746E" w:rsidRDefault="002174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80E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A6498" w14:textId="77777777" w:rsidR="0021746E" w:rsidRDefault="0021746E" w:rsidP="00E71FC3">
      <w:r>
        <w:separator/>
      </w:r>
    </w:p>
  </w:footnote>
  <w:footnote w:type="continuationSeparator" w:id="0">
    <w:p w14:paraId="0E82A64D" w14:textId="77777777" w:rsidR="0021746E" w:rsidRDefault="002174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6E"/>
    <w:rsid w:val="001A7C09"/>
    <w:rsid w:val="002174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376FA"/>
  <w15:chartTrackingRefBased/>
  <w15:docId w15:val="{C9DA17C0-61E5-402B-9747-1A6257AEA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174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2019-09-26T19:02:00Z</dcterms:created>
  <dcterms:modified xsi:type="dcterms:W3CDTF">2019-09-26T19:03:00Z</dcterms:modified>
</cp:coreProperties>
</file>