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AEBB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de BESILES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d.1406)</w:t>
      </w:r>
    </w:p>
    <w:p w14:paraId="53422D39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2CCDD620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6F9C4B1C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59FA67EF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Thomas.</w:t>
      </w:r>
    </w:p>
    <w:p w14:paraId="767211EA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https://inquisitionspostmortem.ac.uk/view/inquisition/19-082/</w:t>
        </w:r>
      </w:hyperlink>
      <w:r>
        <w:rPr>
          <w:rFonts w:cs="Times New Roman"/>
          <w:szCs w:val="24"/>
        </w:rPr>
        <w:t xml:space="preserve"> )</w:t>
      </w:r>
    </w:p>
    <w:p w14:paraId="112632E6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Sir Peter(q.v.).   (ibid.)</w:t>
      </w:r>
    </w:p>
    <w:p w14:paraId="017B62D2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758ACDC7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69055409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Feb.1406</w:t>
      </w:r>
      <w:r>
        <w:rPr>
          <w:rFonts w:cs="Times New Roman"/>
          <w:szCs w:val="24"/>
        </w:rPr>
        <w:tab/>
        <w:t>She died.   (ibid.)</w:t>
      </w:r>
    </w:p>
    <w:p w14:paraId="0C75D5AF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Mar.</w:t>
      </w:r>
      <w:r>
        <w:rPr>
          <w:rFonts w:cs="Times New Roman"/>
          <w:szCs w:val="24"/>
        </w:rPr>
        <w:tab/>
        <w:t xml:space="preserve">An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was held in Dunster, Somerset, into her lands.</w:t>
      </w:r>
    </w:p>
    <w:p w14:paraId="1F934A15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708DC13F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093B81E1" w14:textId="77777777" w:rsidR="00D425FC" w:rsidRDefault="00D425FC" w:rsidP="00D425FC">
      <w:pPr>
        <w:pStyle w:val="NoSpacing"/>
        <w:rPr>
          <w:rFonts w:cs="Times New Roman"/>
          <w:szCs w:val="24"/>
        </w:rPr>
      </w:pPr>
    </w:p>
    <w:p w14:paraId="4AF24F1B" w14:textId="77777777" w:rsidR="00D425FC" w:rsidRDefault="00D425FC" w:rsidP="00D425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527396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E7568" w14:textId="77777777" w:rsidR="00D425FC" w:rsidRDefault="00D425FC" w:rsidP="009139A6">
      <w:r>
        <w:separator/>
      </w:r>
    </w:p>
  </w:endnote>
  <w:endnote w:type="continuationSeparator" w:id="0">
    <w:p w14:paraId="19108FF3" w14:textId="77777777" w:rsidR="00D425FC" w:rsidRDefault="00D425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982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95C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446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58C78" w14:textId="77777777" w:rsidR="00D425FC" w:rsidRDefault="00D425FC" w:rsidP="009139A6">
      <w:r>
        <w:separator/>
      </w:r>
    </w:p>
  </w:footnote>
  <w:footnote w:type="continuationSeparator" w:id="0">
    <w:p w14:paraId="36CAA730" w14:textId="77777777" w:rsidR="00D425FC" w:rsidRDefault="00D425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0ED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FE8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4D3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F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25F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2380"/>
  <w15:chartTrackingRefBased/>
  <w15:docId w15:val="{5DE8AE9B-14A7-4FB7-9AF1-D15903B2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425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2023-12-10T18:02:00Z</dcterms:created>
  <dcterms:modified xsi:type="dcterms:W3CDTF">2023-12-10T18:03:00Z</dcterms:modified>
</cp:coreProperties>
</file>