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13404" w14:textId="190D2D1E" w:rsidR="00BA00AB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Katherine de BESILES</w:t>
      </w:r>
      <w:r>
        <w:rPr>
          <w:rFonts w:ascii="Times New Roman" w:hAnsi="Times New Roman" w:cs="Times New Roman"/>
          <w:sz w:val="24"/>
          <w:szCs w:val="24"/>
        </w:rPr>
        <w:t xml:space="preserve">      (d.1406)</w:t>
      </w:r>
    </w:p>
    <w:p w14:paraId="29889079" w14:textId="6F227308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17A3E68E" w14:textId="05D097C0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5A6323" w14:textId="5C9A0D01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F1D0A8" w14:textId="6D7D2FD7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Thomas.    (C.F.R. 1405-13 p.2)</w:t>
      </w:r>
    </w:p>
    <w:p w14:paraId="76A14696" w14:textId="241DCF85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EF1DE" w14:textId="20818F3E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60FCD7" w14:textId="599622F9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Mar.1406</w:t>
      </w:r>
      <w:r>
        <w:rPr>
          <w:rFonts w:ascii="Times New Roman" w:hAnsi="Times New Roman" w:cs="Times New Roman"/>
          <w:sz w:val="24"/>
          <w:szCs w:val="24"/>
        </w:rPr>
        <w:tab/>
        <w:t>She had died by this time.   (ibid.)</w:t>
      </w:r>
    </w:p>
    <w:p w14:paraId="6FC889C3" w14:textId="7B59FFD6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B8BAA4" w14:textId="37DCEFD5" w:rsid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E99872" w14:textId="6BEFEFF0" w:rsidR="00010DC0" w:rsidRPr="00010DC0" w:rsidRDefault="00010DC0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2021</w:t>
      </w:r>
    </w:p>
    <w:sectPr w:rsidR="00010DC0" w:rsidRPr="00010D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CF0BE" w14:textId="77777777" w:rsidR="00010DC0" w:rsidRDefault="00010DC0" w:rsidP="009139A6">
      <w:r>
        <w:separator/>
      </w:r>
    </w:p>
  </w:endnote>
  <w:endnote w:type="continuationSeparator" w:id="0">
    <w:p w14:paraId="47848E5F" w14:textId="77777777" w:rsidR="00010DC0" w:rsidRDefault="00010DC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19B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C99D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BA8D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5539E" w14:textId="77777777" w:rsidR="00010DC0" w:rsidRDefault="00010DC0" w:rsidP="009139A6">
      <w:r>
        <w:separator/>
      </w:r>
    </w:p>
  </w:footnote>
  <w:footnote w:type="continuationSeparator" w:id="0">
    <w:p w14:paraId="54933131" w14:textId="77777777" w:rsidR="00010DC0" w:rsidRDefault="00010DC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DB6A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26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C8B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DC0"/>
    <w:rsid w:val="00010DC0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2956F"/>
  <w15:chartTrackingRefBased/>
  <w15:docId w15:val="{8DC9F106-253E-4ACB-9BDA-4293BBCC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2021-07-21T07:53:00Z</dcterms:created>
  <dcterms:modified xsi:type="dcterms:W3CDTF">2021-07-21T07:55:00Z</dcterms:modified>
</cp:coreProperties>
</file>