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FEF46" w14:textId="77777777" w:rsidR="000A1D3C" w:rsidRDefault="000A1D3C" w:rsidP="000A1D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BESGATE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522B3B20" w14:textId="77777777" w:rsidR="000A1D3C" w:rsidRDefault="000A1D3C" w:rsidP="000A1D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F882DA3" w14:textId="77777777" w:rsidR="000A1D3C" w:rsidRDefault="000A1D3C" w:rsidP="000A1D3C">
      <w:pPr>
        <w:rPr>
          <w:rFonts w:ascii="Times New Roman" w:hAnsi="Times New Roman" w:cs="Times New Roman"/>
          <w:sz w:val="24"/>
          <w:szCs w:val="24"/>
        </w:rPr>
      </w:pPr>
    </w:p>
    <w:p w14:paraId="064BBF74" w14:textId="77777777" w:rsidR="000A1D3C" w:rsidRDefault="000A1D3C" w:rsidP="000A1D3C">
      <w:pPr>
        <w:rPr>
          <w:rFonts w:ascii="Times New Roman" w:hAnsi="Times New Roman" w:cs="Times New Roman"/>
          <w:sz w:val="24"/>
          <w:szCs w:val="24"/>
        </w:rPr>
      </w:pPr>
    </w:p>
    <w:p w14:paraId="22FC7493" w14:textId="77777777" w:rsidR="000A1D3C" w:rsidRDefault="000A1D3C" w:rsidP="000A1D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Feb.1406</w:t>
      </w:r>
      <w:r>
        <w:rPr>
          <w:rFonts w:ascii="Times New Roman" w:hAnsi="Times New Roman" w:cs="Times New Roman"/>
          <w:sz w:val="24"/>
          <w:szCs w:val="24"/>
        </w:rPr>
        <w:tab/>
        <w:t>He made his Will</w:t>
      </w:r>
    </w:p>
    <w:p w14:paraId="4A10DE0E" w14:textId="77777777" w:rsidR="000A1D3C" w:rsidRDefault="000A1D3C" w:rsidP="000A1D3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042390D6" w14:textId="77777777" w:rsidR="000A1D3C" w:rsidRDefault="000A1D3C" w:rsidP="000A1D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3781BBC" w14:textId="77777777" w:rsidR="000A1D3C" w:rsidRDefault="000A1D3C" w:rsidP="000A1D3C">
      <w:pPr>
        <w:rPr>
          <w:rFonts w:ascii="Times New Roman" w:hAnsi="Times New Roman" w:cs="Times New Roman"/>
          <w:sz w:val="24"/>
          <w:szCs w:val="24"/>
        </w:rPr>
      </w:pPr>
    </w:p>
    <w:p w14:paraId="11CCEBC4" w14:textId="77777777" w:rsidR="000A1D3C" w:rsidRDefault="000A1D3C" w:rsidP="000A1D3C">
      <w:pPr>
        <w:rPr>
          <w:rFonts w:ascii="Times New Roman" w:hAnsi="Times New Roman" w:cs="Times New Roman"/>
          <w:sz w:val="24"/>
          <w:szCs w:val="24"/>
        </w:rPr>
      </w:pPr>
    </w:p>
    <w:p w14:paraId="7D7D8A54" w14:textId="77777777" w:rsidR="000A1D3C" w:rsidRDefault="000A1D3C" w:rsidP="000A1D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2021</w:t>
      </w:r>
    </w:p>
    <w:p w14:paraId="1A9E885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457F4" w14:textId="77777777" w:rsidR="000A1D3C" w:rsidRDefault="000A1D3C" w:rsidP="009139A6">
      <w:r>
        <w:separator/>
      </w:r>
    </w:p>
  </w:endnote>
  <w:endnote w:type="continuationSeparator" w:id="0">
    <w:p w14:paraId="5CAA0914" w14:textId="77777777" w:rsidR="000A1D3C" w:rsidRDefault="000A1D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8CD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36E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25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0736D" w14:textId="77777777" w:rsidR="000A1D3C" w:rsidRDefault="000A1D3C" w:rsidP="009139A6">
      <w:r>
        <w:separator/>
      </w:r>
    </w:p>
  </w:footnote>
  <w:footnote w:type="continuationSeparator" w:id="0">
    <w:p w14:paraId="3A7F709A" w14:textId="77777777" w:rsidR="000A1D3C" w:rsidRDefault="000A1D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57B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52C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BBA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D3C"/>
    <w:rsid w:val="000666E0"/>
    <w:rsid w:val="000A1D3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09DFC"/>
  <w15:chartTrackingRefBased/>
  <w15:docId w15:val="{4783076B-E653-4888-9E99-9F994326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D3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2022-01-24T12:35:00Z</dcterms:created>
  <dcterms:modified xsi:type="dcterms:W3CDTF">2022-01-24T12:36:00Z</dcterms:modified>
</cp:coreProperties>
</file>