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Alexander BESFORD</w:t>
      </w:r>
      <w:bookmarkEnd w:id="0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fl.1399)</w:t>
      </w: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Worcester.</w:t>
      </w: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1399</w:t>
      </w: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Bannebury</w:t>
      </w:r>
      <w:proofErr w:type="spellEnd"/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Gloucester(q.v.) brought a plaint of debt against him and</w:t>
      </w: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one other.</w:t>
      </w: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974915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7491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http://aalt.law.uh.edu/Indices/CP40Indices/CP40no555/CP40no555Pl.htm</w:t>
        </w:r>
      </w:hyperlink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974915" w:rsidRPr="00974915" w:rsidRDefault="00974915" w:rsidP="0097491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7491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27 May 2015</w:t>
      </w:r>
    </w:p>
    <w:p w:rsidR="006B2F86" w:rsidRPr="00974915" w:rsidRDefault="00974915" w:rsidP="00974915">
      <w:pPr>
        <w:rPr>
          <w:rFonts w:ascii="Times New Roman" w:hAnsi="Times New Roman" w:cs="Times New Roman"/>
          <w:sz w:val="24"/>
          <w:szCs w:val="24"/>
        </w:rPr>
      </w:pPr>
    </w:p>
    <w:sectPr w:rsidR="006B2F86" w:rsidRPr="0097491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915" w:rsidRDefault="00974915" w:rsidP="00E71FC3">
      <w:pPr>
        <w:spacing w:after="0" w:line="240" w:lineRule="auto"/>
      </w:pPr>
      <w:r>
        <w:separator/>
      </w:r>
    </w:p>
  </w:endnote>
  <w:endnote w:type="continuationSeparator" w:id="0">
    <w:p w:rsidR="00974915" w:rsidRDefault="009749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915" w:rsidRDefault="00974915" w:rsidP="00E71FC3">
      <w:pPr>
        <w:spacing w:after="0" w:line="240" w:lineRule="auto"/>
      </w:pPr>
      <w:r>
        <w:separator/>
      </w:r>
    </w:p>
  </w:footnote>
  <w:footnote w:type="continuationSeparator" w:id="0">
    <w:p w:rsidR="00974915" w:rsidRDefault="009749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915"/>
    <w:rsid w:val="0097491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3C328C-990A-49EF-A745-8FED3B1D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749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2016-04-06T20:47:00Z</dcterms:created>
  <dcterms:modified xsi:type="dcterms:W3CDTF">2016-04-06T20:49:00Z</dcterms:modified>
</cp:coreProperties>
</file>