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713715" w14:textId="77777777" w:rsidR="00030D29" w:rsidRDefault="00030D29" w:rsidP="00030D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BESEYES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705B1238" w14:textId="77777777" w:rsidR="00030D29" w:rsidRDefault="00030D29" w:rsidP="00030D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Berrow</w:t>
      </w:r>
      <w:proofErr w:type="spellEnd"/>
      <w:r>
        <w:rPr>
          <w:rFonts w:ascii="Times New Roman" w:hAnsi="Times New Roman" w:cs="Times New Roman"/>
        </w:rPr>
        <w:t>, Worcestershire. Husbandman.</w:t>
      </w:r>
    </w:p>
    <w:p w14:paraId="70D6D644" w14:textId="77777777" w:rsidR="00030D29" w:rsidRDefault="00030D29" w:rsidP="00030D29">
      <w:pPr>
        <w:rPr>
          <w:rFonts w:ascii="Times New Roman" w:hAnsi="Times New Roman" w:cs="Times New Roman"/>
        </w:rPr>
      </w:pPr>
    </w:p>
    <w:p w14:paraId="7CE6EC81" w14:textId="77777777" w:rsidR="00030D29" w:rsidRDefault="00030D29" w:rsidP="00030D29">
      <w:pPr>
        <w:rPr>
          <w:rFonts w:ascii="Times New Roman" w:hAnsi="Times New Roman" w:cs="Times New Roman"/>
        </w:rPr>
      </w:pPr>
    </w:p>
    <w:p w14:paraId="420C102B" w14:textId="77777777" w:rsidR="00030D29" w:rsidRDefault="00030D29" w:rsidP="00030D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Richard Wolfe of Hereford(q.v.) brought a plaint of debt against him,</w:t>
      </w:r>
    </w:p>
    <w:p w14:paraId="63D50C79" w14:textId="77777777" w:rsidR="00030D29" w:rsidRDefault="00030D29" w:rsidP="00030D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Henry </w:t>
      </w:r>
      <w:proofErr w:type="spellStart"/>
      <w:r>
        <w:rPr>
          <w:rFonts w:ascii="Times New Roman" w:hAnsi="Times New Roman" w:cs="Times New Roman"/>
        </w:rPr>
        <w:t>Walle</w:t>
      </w:r>
      <w:proofErr w:type="spellEnd"/>
      <w:r>
        <w:rPr>
          <w:rFonts w:ascii="Times New Roman" w:hAnsi="Times New Roman" w:cs="Times New Roman"/>
        </w:rPr>
        <w:t xml:space="preserve"> of Norton, Gloucestershire(q.v.), David Burnham of </w:t>
      </w:r>
    </w:p>
    <w:p w14:paraId="7F4C6967" w14:textId="77777777" w:rsidR="00030D29" w:rsidRDefault="00030D29" w:rsidP="00030D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Tewkesbury(q.v.) and Henry </w:t>
      </w:r>
      <w:proofErr w:type="spellStart"/>
      <w:r>
        <w:rPr>
          <w:rFonts w:ascii="Times New Roman" w:hAnsi="Times New Roman" w:cs="Times New Roman"/>
        </w:rPr>
        <w:t>Wodward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Castlemorton</w:t>
      </w:r>
      <w:proofErr w:type="spellEnd"/>
      <w:r>
        <w:rPr>
          <w:rFonts w:ascii="Times New Roman" w:hAnsi="Times New Roman" w:cs="Times New Roman"/>
        </w:rPr>
        <w:t>, Worcestershire(q.v.).</w:t>
      </w:r>
    </w:p>
    <w:p w14:paraId="31748064" w14:textId="77777777" w:rsidR="00030D29" w:rsidRDefault="00030D29" w:rsidP="00030D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5D6E4C6D" w14:textId="77777777" w:rsidR="00030D29" w:rsidRDefault="00030D29" w:rsidP="00030D29">
      <w:pPr>
        <w:rPr>
          <w:rFonts w:ascii="Times New Roman" w:hAnsi="Times New Roman" w:cs="Times New Roman"/>
        </w:rPr>
      </w:pPr>
    </w:p>
    <w:p w14:paraId="6B76D21A" w14:textId="77777777" w:rsidR="00030D29" w:rsidRDefault="00030D29" w:rsidP="00030D29">
      <w:pPr>
        <w:rPr>
          <w:rFonts w:ascii="Times New Roman" w:hAnsi="Times New Roman" w:cs="Times New Roman"/>
        </w:rPr>
      </w:pPr>
    </w:p>
    <w:p w14:paraId="48672DD9" w14:textId="77777777" w:rsidR="00030D29" w:rsidRDefault="00030D29" w:rsidP="00030D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May 2019</w:t>
      </w:r>
    </w:p>
    <w:p w14:paraId="1A77BE08" w14:textId="77777777" w:rsidR="006B2F86" w:rsidRPr="00E71FC3" w:rsidRDefault="00030D2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43E67E" w14:textId="77777777" w:rsidR="00030D29" w:rsidRDefault="00030D29" w:rsidP="00E71FC3">
      <w:r>
        <w:separator/>
      </w:r>
    </w:p>
  </w:endnote>
  <w:endnote w:type="continuationSeparator" w:id="0">
    <w:p w14:paraId="6D27DD06" w14:textId="77777777" w:rsidR="00030D29" w:rsidRDefault="00030D2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4BB9B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C1F0E0" w14:textId="77777777" w:rsidR="00030D29" w:rsidRDefault="00030D29" w:rsidP="00E71FC3">
      <w:r>
        <w:separator/>
      </w:r>
    </w:p>
  </w:footnote>
  <w:footnote w:type="continuationSeparator" w:id="0">
    <w:p w14:paraId="273A5169" w14:textId="77777777" w:rsidR="00030D29" w:rsidRDefault="00030D2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D29"/>
    <w:rsid w:val="00030D2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5BC24E"/>
  <w15:chartTrackingRefBased/>
  <w15:docId w15:val="{16665520-870A-4CFE-82D3-7CA80B850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0D2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2019-05-09T20:46:00Z</dcterms:created>
  <dcterms:modified xsi:type="dcterms:W3CDTF">2019-05-09T20:47:00Z</dcterms:modified>
</cp:coreProperties>
</file>