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DF809" w14:textId="77777777" w:rsidR="004C292D" w:rsidRDefault="004C292D" w:rsidP="004C29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BESEW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47E15200" w14:textId="77777777" w:rsidR="004C292D" w:rsidRDefault="004C292D" w:rsidP="004C292D">
      <w:pPr>
        <w:pStyle w:val="NoSpacing"/>
        <w:rPr>
          <w:rFonts w:cs="Times New Roman"/>
          <w:szCs w:val="24"/>
        </w:rPr>
      </w:pPr>
    </w:p>
    <w:p w14:paraId="2A13B6F3" w14:textId="77777777" w:rsidR="004C292D" w:rsidRDefault="004C292D" w:rsidP="004C292D">
      <w:pPr>
        <w:pStyle w:val="NoSpacing"/>
        <w:rPr>
          <w:rFonts w:cs="Times New Roman"/>
          <w:szCs w:val="24"/>
        </w:rPr>
      </w:pPr>
    </w:p>
    <w:p w14:paraId="515E3FCC" w14:textId="77777777" w:rsidR="004C292D" w:rsidRDefault="004C292D" w:rsidP="004C29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Oct.1486</w:t>
      </w:r>
      <w:r>
        <w:rPr>
          <w:rFonts w:cs="Times New Roman"/>
          <w:szCs w:val="24"/>
        </w:rPr>
        <w:tab/>
        <w:t xml:space="preserve">He was on a commission to deliver Oxford Castle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27C265CE" w14:textId="77777777" w:rsidR="004C292D" w:rsidRDefault="004C292D" w:rsidP="004C29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 – 94 p.162)</w:t>
      </w:r>
    </w:p>
    <w:p w14:paraId="67C84A81" w14:textId="77777777" w:rsidR="004C292D" w:rsidRDefault="004C292D" w:rsidP="004C292D">
      <w:pPr>
        <w:pStyle w:val="NoSpacing"/>
        <w:rPr>
          <w:rFonts w:cs="Times New Roman"/>
          <w:szCs w:val="24"/>
        </w:rPr>
      </w:pPr>
    </w:p>
    <w:p w14:paraId="09DF1953" w14:textId="77777777" w:rsidR="004C292D" w:rsidRDefault="004C292D" w:rsidP="004C292D">
      <w:pPr>
        <w:pStyle w:val="NoSpacing"/>
        <w:rPr>
          <w:rFonts w:cs="Times New Roman"/>
          <w:szCs w:val="24"/>
        </w:rPr>
      </w:pPr>
    </w:p>
    <w:p w14:paraId="4EDB2C30" w14:textId="77777777" w:rsidR="004C292D" w:rsidRDefault="004C292D" w:rsidP="004C292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March 2024</w:t>
      </w:r>
    </w:p>
    <w:p w14:paraId="14FF89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3B06F" w14:textId="77777777" w:rsidR="004C292D" w:rsidRDefault="004C292D" w:rsidP="009139A6">
      <w:r>
        <w:separator/>
      </w:r>
    </w:p>
  </w:endnote>
  <w:endnote w:type="continuationSeparator" w:id="0">
    <w:p w14:paraId="27FEB214" w14:textId="77777777" w:rsidR="004C292D" w:rsidRDefault="004C29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1F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6D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D7E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ABBB9" w14:textId="77777777" w:rsidR="004C292D" w:rsidRDefault="004C292D" w:rsidP="009139A6">
      <w:r>
        <w:separator/>
      </w:r>
    </w:p>
  </w:footnote>
  <w:footnote w:type="continuationSeparator" w:id="0">
    <w:p w14:paraId="53D892A8" w14:textId="77777777" w:rsidR="004C292D" w:rsidRDefault="004C29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EC3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DA9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E56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92D"/>
    <w:rsid w:val="000666E0"/>
    <w:rsid w:val="002510B7"/>
    <w:rsid w:val="00270799"/>
    <w:rsid w:val="004C292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1784A"/>
  <w15:chartTrackingRefBased/>
  <w15:docId w15:val="{B31A45C2-BF10-4DF8-98C2-D3F072329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2024-03-23T21:46:00Z</dcterms:created>
  <dcterms:modified xsi:type="dcterms:W3CDTF">2024-03-23T21:47:00Z</dcterms:modified>
</cp:coreProperties>
</file>