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BESEVILL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Hertford into land</w:t>
      </w: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D7478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24-110)</w:t>
      </w: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2787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2787" w:rsidRPr="00FD5B85" w:rsidRDefault="00082787" w:rsidP="00082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082787" w:rsidRDefault="0008278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827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787" w:rsidRDefault="00082787" w:rsidP="00E71FC3">
      <w:pPr>
        <w:spacing w:after="0" w:line="240" w:lineRule="auto"/>
      </w:pPr>
      <w:r>
        <w:separator/>
      </w:r>
    </w:p>
  </w:endnote>
  <w:endnote w:type="continuationSeparator" w:id="0">
    <w:p w:rsidR="00082787" w:rsidRDefault="000827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787" w:rsidRDefault="00082787" w:rsidP="00E71FC3">
      <w:pPr>
        <w:spacing w:after="0" w:line="240" w:lineRule="auto"/>
      </w:pPr>
      <w:r>
        <w:separator/>
      </w:r>
    </w:p>
  </w:footnote>
  <w:footnote w:type="continuationSeparator" w:id="0">
    <w:p w:rsidR="00082787" w:rsidRDefault="000827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787"/>
    <w:rsid w:val="0008278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52C6C"/>
  <w15:chartTrackingRefBased/>
  <w15:docId w15:val="{1E2A1557-906A-4F00-96E7-14C80D11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2016-05-28T15:01:00Z</dcterms:created>
  <dcterms:modified xsi:type="dcterms:W3CDTF">2016-05-28T15:01:00Z</dcterms:modified>
</cp:coreProperties>
</file>