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3EC9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34586469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10DD3F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49035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Yorkshire,</w:t>
      </w:r>
    </w:p>
    <w:p w14:paraId="521CFE52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D556B0D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20-50)</w:t>
      </w:r>
    </w:p>
    <w:p w14:paraId="10F8B4B5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393535" w14:textId="77777777" w:rsidR="001C3F0A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BB079A" w14:textId="77777777" w:rsidR="001C3F0A" w:rsidRPr="004B6BBE" w:rsidRDefault="001C3F0A" w:rsidP="001C3F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p w14:paraId="0D7943C4" w14:textId="2B1F4E27" w:rsidR="00BA00AB" w:rsidRPr="001C3F0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3F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6EF7" w14:textId="77777777" w:rsidR="001C3F0A" w:rsidRDefault="001C3F0A" w:rsidP="009139A6">
      <w:r>
        <w:separator/>
      </w:r>
    </w:p>
  </w:endnote>
  <w:endnote w:type="continuationSeparator" w:id="0">
    <w:p w14:paraId="6889CCC7" w14:textId="77777777" w:rsidR="001C3F0A" w:rsidRDefault="001C3F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C22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32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AC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96F61" w14:textId="77777777" w:rsidR="001C3F0A" w:rsidRDefault="001C3F0A" w:rsidP="009139A6">
      <w:r>
        <w:separator/>
      </w:r>
    </w:p>
  </w:footnote>
  <w:footnote w:type="continuationSeparator" w:id="0">
    <w:p w14:paraId="05176C30" w14:textId="77777777" w:rsidR="001C3F0A" w:rsidRDefault="001C3F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C1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62D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E1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0A"/>
    <w:rsid w:val="000666E0"/>
    <w:rsid w:val="001C3F0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6FA06"/>
  <w15:chartTrackingRefBased/>
  <w15:docId w15:val="{3A175709-8D1A-4AF4-A1CD-2C6E6B38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2022-04-14T20:31:00Z</dcterms:created>
  <dcterms:modified xsi:type="dcterms:W3CDTF">2022-04-14T20:31:00Z</dcterms:modified>
</cp:coreProperties>
</file>