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D502" w14:textId="77777777" w:rsidR="000B11EA" w:rsidRDefault="000B11EA" w:rsidP="000B11E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Henry BESET</w:t>
      </w:r>
      <w:r>
        <w:rPr>
          <w:rFonts w:cs="Times New Roman"/>
        </w:rPr>
        <w:t xml:space="preserve">       (fl.1404-5)</w:t>
      </w:r>
    </w:p>
    <w:p w14:paraId="522388B0" w14:textId="77777777" w:rsidR="000B11EA" w:rsidRDefault="000B11EA" w:rsidP="000B11EA">
      <w:pPr>
        <w:pStyle w:val="NoSpacing"/>
        <w:rPr>
          <w:rFonts w:cs="Times New Roman"/>
        </w:rPr>
      </w:pPr>
      <w:r>
        <w:rPr>
          <w:rFonts w:cs="Times New Roman"/>
        </w:rPr>
        <w:t>Rector of Harvington, Worcestershire.</w:t>
      </w:r>
    </w:p>
    <w:p w14:paraId="383FB569" w14:textId="77777777" w:rsidR="000B11EA" w:rsidRDefault="000B11EA" w:rsidP="000B11EA">
      <w:pPr>
        <w:pStyle w:val="NoSpacing"/>
        <w:rPr>
          <w:rFonts w:cs="Times New Roman"/>
        </w:rPr>
      </w:pPr>
    </w:p>
    <w:p w14:paraId="7F1F3F14" w14:textId="77777777" w:rsidR="000B11EA" w:rsidRDefault="000B11EA" w:rsidP="000B11EA">
      <w:pPr>
        <w:pStyle w:val="NoSpacing"/>
        <w:rPr>
          <w:rFonts w:cs="Times New Roman"/>
        </w:rPr>
      </w:pPr>
    </w:p>
    <w:p w14:paraId="6CC3DC79" w14:textId="77777777" w:rsidR="000B11EA" w:rsidRDefault="000B11EA" w:rsidP="000B11EA">
      <w:pPr>
        <w:pStyle w:val="NoSpacing"/>
        <w:rPr>
          <w:rFonts w:cs="Times New Roman"/>
        </w:rPr>
      </w:pPr>
      <w:r>
        <w:rPr>
          <w:rFonts w:cs="Times New Roman"/>
        </w:rPr>
        <w:tab/>
        <w:t>1404</w:t>
      </w:r>
      <w:r>
        <w:rPr>
          <w:rFonts w:cs="Times New Roman"/>
        </w:rPr>
        <w:tab/>
        <w:t>He became Rector.</w:t>
      </w:r>
    </w:p>
    <w:p w14:paraId="30EDF1B0" w14:textId="77777777" w:rsidR="000B11EA" w:rsidRDefault="000B11EA" w:rsidP="000B11E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www.harvington-history.ork.uk/rectors.htm</w:t>
        </w:r>
      </w:hyperlink>
      <w:r>
        <w:rPr>
          <w:rFonts w:cs="Times New Roman"/>
        </w:rPr>
        <w:t xml:space="preserve"> )</w:t>
      </w:r>
    </w:p>
    <w:p w14:paraId="335DBDC9" w14:textId="77777777" w:rsidR="000B11EA" w:rsidRDefault="000B11EA" w:rsidP="000B11EA">
      <w:pPr>
        <w:pStyle w:val="NoSpacing"/>
        <w:rPr>
          <w:rFonts w:cs="Times New Roman"/>
        </w:rPr>
      </w:pPr>
    </w:p>
    <w:p w14:paraId="2E46A17C" w14:textId="77777777" w:rsidR="000B11EA" w:rsidRDefault="000B11EA" w:rsidP="000B11EA">
      <w:pPr>
        <w:pStyle w:val="NoSpacing"/>
        <w:rPr>
          <w:rFonts w:cs="Times New Roman"/>
        </w:rPr>
      </w:pPr>
    </w:p>
    <w:p w14:paraId="66ADE73D" w14:textId="77777777" w:rsidR="000B11EA" w:rsidRDefault="000B11EA" w:rsidP="000B11EA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5523D9C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3BF0B" w14:textId="77777777" w:rsidR="00E40DD6" w:rsidRDefault="00E40DD6" w:rsidP="00086E2C">
      <w:pPr>
        <w:spacing w:after="0" w:line="240" w:lineRule="auto"/>
      </w:pPr>
      <w:r>
        <w:separator/>
      </w:r>
    </w:p>
  </w:endnote>
  <w:endnote w:type="continuationSeparator" w:id="0">
    <w:p w14:paraId="474DA77C" w14:textId="77777777" w:rsidR="00E40DD6" w:rsidRDefault="00E40DD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38D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20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49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55D70" w14:textId="77777777" w:rsidR="00E40DD6" w:rsidRDefault="00E40DD6" w:rsidP="00086E2C">
      <w:pPr>
        <w:spacing w:after="0" w:line="240" w:lineRule="auto"/>
      </w:pPr>
      <w:r>
        <w:separator/>
      </w:r>
    </w:p>
  </w:footnote>
  <w:footnote w:type="continuationSeparator" w:id="0">
    <w:p w14:paraId="0CBC6E83" w14:textId="77777777" w:rsidR="00E40DD6" w:rsidRDefault="00E40DD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95C5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480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3DE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EA"/>
    <w:rsid w:val="00086E2C"/>
    <w:rsid w:val="000A2E7A"/>
    <w:rsid w:val="000B11EA"/>
    <w:rsid w:val="002244B7"/>
    <w:rsid w:val="00314D94"/>
    <w:rsid w:val="005435B9"/>
    <w:rsid w:val="00617568"/>
    <w:rsid w:val="006E68FA"/>
    <w:rsid w:val="008E56AD"/>
    <w:rsid w:val="00AF65CA"/>
    <w:rsid w:val="00E40DD6"/>
    <w:rsid w:val="00E42F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58EDE"/>
  <w15:chartTrackingRefBased/>
  <w15:docId w15:val="{E59CB2CA-4159-4AE0-BF74-0C7FE377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B11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rvington-history.ork.uk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2026-05-16T20:35:00Z</dcterms:created>
  <dcterms:modified xsi:type="dcterms:W3CDTF">2026-05-16T20:36:00Z</dcterms:modified>
</cp:coreProperties>
</file>