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56A" w:rsidRDefault="0075356A" w:rsidP="007535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BESEBY</w:t>
      </w:r>
      <w:r>
        <w:rPr>
          <w:rFonts w:ascii="Times New Roman" w:hAnsi="Times New Roman" w:cs="Times New Roman"/>
        </w:rPr>
        <w:tab/>
        <w:t>(fl.1434)</w:t>
      </w:r>
    </w:p>
    <w:p w:rsidR="0075356A" w:rsidRDefault="0075356A" w:rsidP="007535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Maltby</w:t>
      </w:r>
      <w:proofErr w:type="spellEnd"/>
      <w:r>
        <w:rPr>
          <w:rFonts w:ascii="Times New Roman" w:hAnsi="Times New Roman" w:cs="Times New Roman"/>
        </w:rPr>
        <w:t xml:space="preserve"> le Marsh, Lincolnshire.</w:t>
      </w:r>
    </w:p>
    <w:p w:rsidR="0075356A" w:rsidRDefault="0075356A" w:rsidP="0075356A">
      <w:pPr>
        <w:rPr>
          <w:rFonts w:ascii="Times New Roman" w:hAnsi="Times New Roman" w:cs="Times New Roman"/>
        </w:rPr>
      </w:pPr>
    </w:p>
    <w:p w:rsidR="0075356A" w:rsidRDefault="0075356A" w:rsidP="0075356A">
      <w:pPr>
        <w:rPr>
          <w:rFonts w:ascii="Times New Roman" w:hAnsi="Times New Roman" w:cs="Times New Roman"/>
        </w:rPr>
      </w:pPr>
    </w:p>
    <w:p w:rsidR="0075356A" w:rsidRDefault="0075356A" w:rsidP="007535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May1434</w:t>
      </w:r>
      <w:r>
        <w:rPr>
          <w:rFonts w:ascii="Times New Roman" w:hAnsi="Times New Roman" w:cs="Times New Roman"/>
        </w:rPr>
        <w:tab/>
        <w:t>He was a juror on the inquisition post mortem held in Hornchurch into</w:t>
      </w:r>
    </w:p>
    <w:p w:rsidR="0075356A" w:rsidRDefault="0075356A" w:rsidP="007535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 of the late Mary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75356A" w:rsidRDefault="0075356A" w:rsidP="007535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24-176)</w:t>
      </w:r>
    </w:p>
    <w:p w:rsidR="0075356A" w:rsidRDefault="0075356A" w:rsidP="0075356A">
      <w:pPr>
        <w:rPr>
          <w:rFonts w:ascii="Times New Roman" w:hAnsi="Times New Roman" w:cs="Times New Roman"/>
        </w:rPr>
      </w:pPr>
    </w:p>
    <w:p w:rsidR="0075356A" w:rsidRDefault="0075356A" w:rsidP="0075356A">
      <w:pPr>
        <w:rPr>
          <w:rFonts w:ascii="Times New Roman" w:hAnsi="Times New Roman" w:cs="Times New Roman"/>
        </w:rPr>
      </w:pPr>
    </w:p>
    <w:p w:rsidR="0075356A" w:rsidRDefault="0075356A" w:rsidP="007535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:rsidR="006B2F86" w:rsidRPr="00E71FC3" w:rsidRDefault="0075356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56A" w:rsidRDefault="0075356A" w:rsidP="00E71FC3">
      <w:r>
        <w:separator/>
      </w:r>
    </w:p>
  </w:endnote>
  <w:endnote w:type="continuationSeparator" w:id="0">
    <w:p w:rsidR="0075356A" w:rsidRDefault="007535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56A" w:rsidRDefault="0075356A" w:rsidP="00E71FC3">
      <w:r>
        <w:separator/>
      </w:r>
    </w:p>
  </w:footnote>
  <w:footnote w:type="continuationSeparator" w:id="0">
    <w:p w:rsidR="0075356A" w:rsidRDefault="007535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6A"/>
    <w:rsid w:val="0075356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709CD0-CC01-409A-95A3-A5E9BFE3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5356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53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2016-05-01T18:52:00Z</dcterms:created>
  <dcterms:modified xsi:type="dcterms:W3CDTF">2016-05-01T18:52:00Z</dcterms:modified>
</cp:coreProperties>
</file>