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BESEBY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Horncastle into</w:t>
      </w: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21-338)</w:t>
      </w: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4291A" w:rsidRDefault="0004291A" w:rsidP="000429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2016</w:t>
      </w:r>
      <w:bookmarkStart w:id="0" w:name="_GoBack"/>
      <w:bookmarkEnd w:id="0"/>
    </w:p>
    <w:sectPr w:rsidR="006B2F86" w:rsidRPr="000429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91A" w:rsidRDefault="0004291A" w:rsidP="00E71FC3">
      <w:pPr>
        <w:spacing w:after="0" w:line="240" w:lineRule="auto"/>
      </w:pPr>
      <w:r>
        <w:separator/>
      </w:r>
    </w:p>
  </w:endnote>
  <w:endnote w:type="continuationSeparator" w:id="0">
    <w:p w:rsidR="0004291A" w:rsidRDefault="000429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91A" w:rsidRDefault="0004291A" w:rsidP="00E71FC3">
      <w:pPr>
        <w:spacing w:after="0" w:line="240" w:lineRule="auto"/>
      </w:pPr>
      <w:r>
        <w:separator/>
      </w:r>
    </w:p>
  </w:footnote>
  <w:footnote w:type="continuationSeparator" w:id="0">
    <w:p w:rsidR="0004291A" w:rsidRDefault="000429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1A"/>
    <w:rsid w:val="000429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A9CFC"/>
  <w15:chartTrackingRefBased/>
  <w15:docId w15:val="{C739C3FE-34FF-4924-B25A-F561C8D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2016-04-01T20:49:00Z</dcterms:created>
  <dcterms:modified xsi:type="dcterms:W3CDTF">2016-04-01T20:50:00Z</dcterms:modified>
</cp:coreProperties>
</file>