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0BA6B" w14:textId="77777777" w:rsidR="00D76237" w:rsidRDefault="00D76237" w:rsidP="00D762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BESCHURCHE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d.1411)</w:t>
      </w:r>
    </w:p>
    <w:p w14:paraId="1C9C95AE" w14:textId="77777777" w:rsidR="00D76237" w:rsidRDefault="00D76237" w:rsidP="00D762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3E2702E3" w14:textId="77777777" w:rsidR="00D76237" w:rsidRDefault="00D76237" w:rsidP="00D76237">
      <w:pPr>
        <w:pStyle w:val="NoSpacing"/>
        <w:rPr>
          <w:rFonts w:cs="Times New Roman"/>
          <w:szCs w:val="24"/>
        </w:rPr>
      </w:pPr>
    </w:p>
    <w:p w14:paraId="79A68DA9" w14:textId="77777777" w:rsidR="00D76237" w:rsidRDefault="00D76237" w:rsidP="00D76237">
      <w:pPr>
        <w:pStyle w:val="NoSpacing"/>
        <w:rPr>
          <w:rFonts w:cs="Times New Roman"/>
          <w:szCs w:val="24"/>
        </w:rPr>
      </w:pPr>
    </w:p>
    <w:p w14:paraId="05958C60" w14:textId="77777777" w:rsidR="00D76237" w:rsidRDefault="00D76237" w:rsidP="00D76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536FBA4" w14:textId="77777777" w:rsidR="00D76237" w:rsidRDefault="00D76237" w:rsidP="00D7623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3960A855" w14:textId="77777777" w:rsidR="00D76237" w:rsidRDefault="00D76237" w:rsidP="00D762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4C2691FB" w14:textId="77777777" w:rsidR="00D76237" w:rsidRDefault="00D76237" w:rsidP="00D76237">
      <w:pPr>
        <w:pStyle w:val="NoSpacing"/>
        <w:rPr>
          <w:rFonts w:cs="Times New Roman"/>
          <w:szCs w:val="24"/>
        </w:rPr>
      </w:pPr>
    </w:p>
    <w:p w14:paraId="7EBB207F" w14:textId="77777777" w:rsidR="00D76237" w:rsidRDefault="00D76237" w:rsidP="00D76237">
      <w:pPr>
        <w:pStyle w:val="NoSpacing"/>
        <w:rPr>
          <w:rFonts w:cs="Times New Roman"/>
          <w:szCs w:val="24"/>
        </w:rPr>
      </w:pPr>
    </w:p>
    <w:p w14:paraId="6BDAB1ED" w14:textId="77777777" w:rsidR="00D76237" w:rsidRPr="00D632C0" w:rsidRDefault="00D76237" w:rsidP="00D762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2023</w:t>
      </w:r>
    </w:p>
    <w:p w14:paraId="2CFA27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731E2" w14:textId="77777777" w:rsidR="00D76237" w:rsidRDefault="00D76237" w:rsidP="009139A6">
      <w:r>
        <w:separator/>
      </w:r>
    </w:p>
  </w:endnote>
  <w:endnote w:type="continuationSeparator" w:id="0">
    <w:p w14:paraId="6AED1E40" w14:textId="77777777" w:rsidR="00D76237" w:rsidRDefault="00D762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D27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B7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BF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03331" w14:textId="77777777" w:rsidR="00D76237" w:rsidRDefault="00D76237" w:rsidP="009139A6">
      <w:r>
        <w:separator/>
      </w:r>
    </w:p>
  </w:footnote>
  <w:footnote w:type="continuationSeparator" w:id="0">
    <w:p w14:paraId="6261FF01" w14:textId="77777777" w:rsidR="00D76237" w:rsidRDefault="00D762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A1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64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E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3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623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3CC0"/>
  <w15:chartTrackingRefBased/>
  <w15:docId w15:val="{70C4249E-8986-474B-96A6-805FD3DE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23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2023-03-01T22:34:00Z</dcterms:created>
  <dcterms:modified xsi:type="dcterms:W3CDTF">2023-03-01T22:36:00Z</dcterms:modified>
</cp:coreProperties>
</file>