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AD5" w:rsidRDefault="00677AD5" w:rsidP="00677AD5">
      <w:pPr>
        <w:pStyle w:val="NoSpacing"/>
      </w:pPr>
      <w:r>
        <w:rPr>
          <w:u w:val="single"/>
        </w:rPr>
        <w:t>Richard atte BESCHE</w:t>
      </w:r>
      <w:r>
        <w:t xml:space="preserve">        </w:t>
      </w:r>
      <w:r>
        <w:t>(fl.1423)</w:t>
      </w:r>
    </w:p>
    <w:p w:rsidR="00677AD5" w:rsidRDefault="00677AD5" w:rsidP="00677AD5">
      <w:pPr>
        <w:pStyle w:val="NoSpacing"/>
      </w:pPr>
    </w:p>
    <w:p w:rsidR="00677AD5" w:rsidRDefault="00677AD5" w:rsidP="00677AD5">
      <w:pPr>
        <w:pStyle w:val="NoSpacing"/>
      </w:pPr>
    </w:p>
    <w:p w:rsidR="00677AD5" w:rsidRDefault="00677AD5" w:rsidP="00677AD5">
      <w:pPr>
        <w:pStyle w:val="NoSpacing"/>
      </w:pPr>
      <w:r>
        <w:t>10 Jun.1423</w:t>
      </w:r>
      <w:r>
        <w:tab/>
        <w:t>He was a juror on the inquisition melius inquirendo held in Bletchingley,</w:t>
      </w:r>
    </w:p>
    <w:p w:rsidR="00677AD5" w:rsidRDefault="00677AD5" w:rsidP="00677AD5">
      <w:pPr>
        <w:pStyle w:val="NoSpacing"/>
      </w:pPr>
      <w:r>
        <w:tab/>
      </w:r>
      <w:r>
        <w:tab/>
        <w:t>Surrey, into lands of the late Sir Hugh Stafford(q.v.).</w:t>
      </w:r>
    </w:p>
    <w:p w:rsidR="00677AD5" w:rsidRDefault="00677AD5" w:rsidP="00677AD5">
      <w:pPr>
        <w:pStyle w:val="NoSpacing"/>
      </w:pPr>
      <w:r>
        <w:tab/>
      </w:r>
      <w:r>
        <w:tab/>
        <w:t>(www.inquisitionspostmortem.ac.uk  ref. eCIPM 22-100)</w:t>
      </w:r>
    </w:p>
    <w:p w:rsidR="00677AD5" w:rsidRDefault="00677AD5" w:rsidP="00677AD5">
      <w:pPr>
        <w:pStyle w:val="NoSpacing"/>
      </w:pPr>
      <w:r>
        <w:t>23 Jun.</w:t>
      </w:r>
      <w:r>
        <w:tab/>
      </w:r>
      <w:r>
        <w:tab/>
        <w:t>He was a juror on the inquisition melius inquirendo held in Bletchingley,</w:t>
      </w:r>
    </w:p>
    <w:p w:rsidR="00677AD5" w:rsidRDefault="00677AD5" w:rsidP="00677AD5">
      <w:pPr>
        <w:pStyle w:val="NoSpacing"/>
      </w:pPr>
      <w:r>
        <w:tab/>
      </w:r>
      <w:r>
        <w:tab/>
        <w:t>Surrey, into lands of the late Sir Hugh Stafford(q.v.). (ibid. 22-101)</w:t>
      </w:r>
    </w:p>
    <w:p w:rsidR="00677AD5" w:rsidRDefault="00677AD5" w:rsidP="00677AD5">
      <w:pPr>
        <w:pStyle w:val="NoSpacing"/>
      </w:pPr>
    </w:p>
    <w:p w:rsidR="00677AD5" w:rsidRDefault="00677AD5" w:rsidP="00677AD5">
      <w:pPr>
        <w:pStyle w:val="NoSpacing"/>
      </w:pPr>
    </w:p>
    <w:p w:rsidR="00677AD5" w:rsidRDefault="00677AD5" w:rsidP="00677AD5">
      <w:pPr>
        <w:pStyle w:val="NoSpacing"/>
      </w:pPr>
      <w:r>
        <w:t>He is not in the NationalArchives.</w:t>
      </w:r>
      <w:bookmarkStart w:id="0" w:name="_GoBack"/>
      <w:bookmarkEnd w:id="0"/>
    </w:p>
    <w:p w:rsidR="00677AD5" w:rsidRDefault="00677AD5" w:rsidP="00677AD5">
      <w:pPr>
        <w:pStyle w:val="NoSpacing"/>
      </w:pPr>
    </w:p>
    <w:p w:rsidR="00677AD5" w:rsidRDefault="00677AD5" w:rsidP="00677AD5">
      <w:pPr>
        <w:pStyle w:val="NoSpacing"/>
      </w:pPr>
    </w:p>
    <w:p w:rsidR="006B2F86" w:rsidRPr="00677AD5" w:rsidRDefault="00677AD5" w:rsidP="00677AD5">
      <w:pPr>
        <w:pStyle w:val="NoSpacing"/>
      </w:pPr>
      <w:r>
        <w:t>12 February 2017</w:t>
      </w:r>
    </w:p>
    <w:sectPr w:rsidR="006B2F86" w:rsidRPr="00677A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AD5" w:rsidRDefault="00677AD5" w:rsidP="00E71FC3">
      <w:pPr>
        <w:spacing w:after="0" w:line="240" w:lineRule="auto"/>
      </w:pPr>
      <w:r>
        <w:separator/>
      </w:r>
    </w:p>
  </w:endnote>
  <w:endnote w:type="continuationSeparator" w:id="0">
    <w:p w:rsidR="00677AD5" w:rsidRDefault="00677A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AD5" w:rsidRDefault="00677AD5" w:rsidP="00E71FC3">
      <w:pPr>
        <w:spacing w:after="0" w:line="240" w:lineRule="auto"/>
      </w:pPr>
      <w:r>
        <w:separator/>
      </w:r>
    </w:p>
  </w:footnote>
  <w:footnote w:type="continuationSeparator" w:id="0">
    <w:p w:rsidR="00677AD5" w:rsidRDefault="00677A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AD5"/>
    <w:rsid w:val="001A7C09"/>
    <w:rsid w:val="00577BD5"/>
    <w:rsid w:val="00656CBA"/>
    <w:rsid w:val="00677AD5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9B44E"/>
  <w15:chartTrackingRefBased/>
  <w15:docId w15:val="{7C26CAA0-F8A1-4D85-996E-442854DC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7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2017-02-12T20:39:00Z</dcterms:created>
  <dcterms:modified xsi:type="dcterms:W3CDTF">2017-02-12T20:40:00Z</dcterms:modified>
</cp:coreProperties>
</file>