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0F0" w:rsidRDefault="004C60F0" w:rsidP="004C60F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Christopher BESAMBY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4C60F0" w:rsidRDefault="004C60F0" w:rsidP="004C60F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4C60F0" w:rsidRDefault="004C60F0" w:rsidP="004C60F0">
      <w:pPr>
        <w:pStyle w:val="Body"/>
        <w:rPr>
          <w:rFonts w:ascii="Times New Roman" w:hAnsi="Times New Roman"/>
          <w:sz w:val="24"/>
          <w:szCs w:val="24"/>
        </w:rPr>
      </w:pPr>
    </w:p>
    <w:p w:rsidR="004C60F0" w:rsidRDefault="004C60F0" w:rsidP="004C60F0">
      <w:pPr>
        <w:pStyle w:val="Body"/>
        <w:rPr>
          <w:rFonts w:ascii="Times New Roman" w:hAnsi="Times New Roman"/>
          <w:sz w:val="24"/>
          <w:szCs w:val="24"/>
        </w:rPr>
      </w:pPr>
    </w:p>
    <w:p w:rsidR="004C60F0" w:rsidRDefault="004C60F0" w:rsidP="004C60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4C60F0" w:rsidRDefault="004C60F0" w:rsidP="004C60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4C60F0" w:rsidRDefault="004C60F0" w:rsidP="004C60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C60F0" w:rsidRDefault="004C60F0" w:rsidP="004C60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4C60F0" w:rsidRDefault="004C60F0" w:rsidP="004C60F0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4C60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0F0" w:rsidRDefault="004C60F0" w:rsidP="00E71FC3">
      <w:pPr>
        <w:spacing w:after="0" w:line="240" w:lineRule="auto"/>
      </w:pPr>
      <w:r>
        <w:separator/>
      </w:r>
    </w:p>
  </w:endnote>
  <w:endnote w:type="continuationSeparator" w:id="0">
    <w:p w:rsidR="004C60F0" w:rsidRDefault="004C60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0F0" w:rsidRDefault="004C60F0" w:rsidP="00E71FC3">
      <w:pPr>
        <w:spacing w:after="0" w:line="240" w:lineRule="auto"/>
      </w:pPr>
      <w:r>
        <w:separator/>
      </w:r>
    </w:p>
  </w:footnote>
  <w:footnote w:type="continuationSeparator" w:id="0">
    <w:p w:rsidR="004C60F0" w:rsidRDefault="004C60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F0"/>
    <w:rsid w:val="001A7C09"/>
    <w:rsid w:val="004C60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8ED23-B910-4235-BCA8-5C4BC337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4C60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2017-05-29T21:34:00Z</dcterms:created>
  <dcterms:modified xsi:type="dcterms:W3CDTF">2017-05-29T21:35:00Z</dcterms:modified>
</cp:coreProperties>
</file>