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4E8B" w14:textId="77777777" w:rsidR="00F03663" w:rsidRDefault="00F03663" w:rsidP="00F036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BERY</w:t>
      </w:r>
      <w:r>
        <w:rPr>
          <w:rFonts w:cs="Times New Roman"/>
          <w:szCs w:val="24"/>
        </w:rPr>
        <w:t xml:space="preserve">      (fl.1405-07)</w:t>
      </w:r>
    </w:p>
    <w:p w14:paraId="10D3EBC3" w14:textId="77777777" w:rsidR="00F03663" w:rsidRDefault="00F03663" w:rsidP="00F036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Dereham, Norfolk.</w:t>
      </w:r>
    </w:p>
    <w:p w14:paraId="2D085356" w14:textId="77777777" w:rsidR="00F03663" w:rsidRDefault="00F03663" w:rsidP="00F03663">
      <w:pPr>
        <w:pStyle w:val="NoSpacing"/>
        <w:rPr>
          <w:rFonts w:cs="Times New Roman"/>
          <w:szCs w:val="24"/>
        </w:rPr>
      </w:pPr>
    </w:p>
    <w:p w14:paraId="3371C643" w14:textId="77777777" w:rsidR="00F03663" w:rsidRDefault="00F03663" w:rsidP="00F03663">
      <w:pPr>
        <w:pStyle w:val="NoSpacing"/>
        <w:rPr>
          <w:rFonts w:cs="Times New Roman"/>
          <w:szCs w:val="24"/>
        </w:rPr>
      </w:pPr>
    </w:p>
    <w:p w14:paraId="2ECFBEC6" w14:textId="77777777" w:rsidR="00F03663" w:rsidRDefault="00F03663" w:rsidP="00F036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1405-07</w:t>
      </w:r>
      <w:r>
        <w:rPr>
          <w:rFonts w:cs="Times New Roman"/>
          <w:szCs w:val="24"/>
        </w:rPr>
        <w:tab/>
        <w:t>He was Vicar.</w:t>
      </w:r>
    </w:p>
    <w:p w14:paraId="72D681E0" w14:textId="77777777" w:rsidR="00F03663" w:rsidRDefault="00F03663" w:rsidP="00F036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information board in the church )</w:t>
      </w:r>
    </w:p>
    <w:p w14:paraId="2A416750" w14:textId="77777777" w:rsidR="00F03663" w:rsidRDefault="00F03663" w:rsidP="00F03663">
      <w:pPr>
        <w:pStyle w:val="NoSpacing"/>
        <w:rPr>
          <w:rFonts w:cs="Times New Roman"/>
          <w:szCs w:val="24"/>
        </w:rPr>
      </w:pPr>
    </w:p>
    <w:p w14:paraId="2A252222" w14:textId="77777777" w:rsidR="00F03663" w:rsidRDefault="00F03663" w:rsidP="00F03663">
      <w:pPr>
        <w:pStyle w:val="NoSpacing"/>
        <w:rPr>
          <w:rFonts w:cs="Times New Roman"/>
          <w:szCs w:val="24"/>
        </w:rPr>
      </w:pPr>
    </w:p>
    <w:p w14:paraId="6D9B436C" w14:textId="77777777" w:rsidR="00F03663" w:rsidRDefault="00F03663" w:rsidP="00F036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6C78D0A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62575" w14:textId="77777777" w:rsidR="008B2A2A" w:rsidRDefault="008B2A2A" w:rsidP="00086E2C">
      <w:pPr>
        <w:spacing w:after="0" w:line="240" w:lineRule="auto"/>
      </w:pPr>
      <w:r>
        <w:separator/>
      </w:r>
    </w:p>
  </w:endnote>
  <w:endnote w:type="continuationSeparator" w:id="0">
    <w:p w14:paraId="0FB8E19B" w14:textId="77777777" w:rsidR="008B2A2A" w:rsidRDefault="008B2A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997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A6A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AC1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4EFA" w14:textId="77777777" w:rsidR="008B2A2A" w:rsidRDefault="008B2A2A" w:rsidP="00086E2C">
      <w:pPr>
        <w:spacing w:after="0" w:line="240" w:lineRule="auto"/>
      </w:pPr>
      <w:r>
        <w:separator/>
      </w:r>
    </w:p>
  </w:footnote>
  <w:footnote w:type="continuationSeparator" w:id="0">
    <w:p w14:paraId="6E5B89F0" w14:textId="77777777" w:rsidR="008B2A2A" w:rsidRDefault="008B2A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13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D6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EA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63"/>
    <w:rsid w:val="00086E2C"/>
    <w:rsid w:val="000A2E7A"/>
    <w:rsid w:val="002244B7"/>
    <w:rsid w:val="00314D94"/>
    <w:rsid w:val="00617568"/>
    <w:rsid w:val="006E68FA"/>
    <w:rsid w:val="00706984"/>
    <w:rsid w:val="008B2A2A"/>
    <w:rsid w:val="00ED3A55"/>
    <w:rsid w:val="00F03663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24F6"/>
  <w15:chartTrackingRefBased/>
  <w15:docId w15:val="{922F044A-58C5-425D-AEF2-E3BD975B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366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127</Characters>
  <Application>Microsoft Office Word</Application>
  <DocSecurity>0</DocSecurity>
  <Lines>6</Lines>
  <Paragraphs>4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2026-03-20T19:05:00Z</dcterms:created>
  <dcterms:modified xsi:type="dcterms:W3CDTF">2026-03-20T19:06:00Z</dcterms:modified>
</cp:coreProperties>
</file>