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134573" w14:textId="77777777" w:rsidR="007C4597" w:rsidRDefault="007C4597" w:rsidP="007C4597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Francis a BERY</w:t>
      </w:r>
      <w:r>
        <w:rPr>
          <w:rFonts w:ascii="Times New Roman" w:hAnsi="Times New Roman" w:cs="Times New Roman"/>
        </w:rPr>
        <w:t xml:space="preserve">       (fl.1472)</w:t>
      </w:r>
    </w:p>
    <w:p w14:paraId="265C3022" w14:textId="77777777" w:rsidR="007C4597" w:rsidRDefault="007C4597" w:rsidP="007C4597">
      <w:pPr>
        <w:pStyle w:val="NoSpacing"/>
        <w:rPr>
          <w:rFonts w:ascii="Times New Roman" w:hAnsi="Times New Roman" w:cs="Times New Roman"/>
        </w:rPr>
      </w:pPr>
    </w:p>
    <w:p w14:paraId="39AF5CA6" w14:textId="77777777" w:rsidR="007C4597" w:rsidRDefault="007C4597" w:rsidP="007C4597">
      <w:pPr>
        <w:pStyle w:val="NoSpacing"/>
        <w:rPr>
          <w:rFonts w:ascii="Times New Roman" w:hAnsi="Times New Roman" w:cs="Times New Roman"/>
        </w:rPr>
      </w:pPr>
    </w:p>
    <w:p w14:paraId="17820D0C" w14:textId="77777777" w:rsidR="007C4597" w:rsidRDefault="007C4597" w:rsidP="007C4597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1472</w:t>
      </w:r>
      <w:r>
        <w:rPr>
          <w:rFonts w:ascii="Times New Roman" w:hAnsi="Times New Roman" w:cs="Times New Roman"/>
        </w:rPr>
        <w:tab/>
        <w:t>He made a plaint of trespass against William Radley of Stratford atte</w:t>
      </w:r>
    </w:p>
    <w:p w14:paraId="733B366F" w14:textId="77777777" w:rsidR="007C4597" w:rsidRDefault="007C4597" w:rsidP="007C4597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Bowe, London, yeoman(q.v.).</w:t>
      </w:r>
    </w:p>
    <w:p w14:paraId="41A43F8D" w14:textId="77777777" w:rsidR="007C4597" w:rsidRDefault="007C4597" w:rsidP="007C4597">
      <w:pPr>
        <w:pStyle w:val="NoSpacing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( </w:t>
      </w:r>
      <w:hyperlink r:id="rId6" w:history="1">
        <w:r w:rsidRPr="003D3C33">
          <w:rPr>
            <w:rStyle w:val="Hyperlink"/>
            <w:rFonts w:ascii="Times New Roman" w:hAnsi="Times New Roman" w:cs="Times New Roman"/>
          </w:rPr>
          <w:t>https://waalt.uh.edu/index.php/KB27/842</w:t>
        </w:r>
      </w:hyperlink>
      <w:r>
        <w:rPr>
          <w:rFonts w:ascii="Times New Roman" w:hAnsi="Times New Roman" w:cs="Times New Roman"/>
        </w:rPr>
        <w:t xml:space="preserve"> )</w:t>
      </w:r>
    </w:p>
    <w:p w14:paraId="5526EE8C" w14:textId="77777777" w:rsidR="007C4597" w:rsidRDefault="007C4597" w:rsidP="007C4597">
      <w:pPr>
        <w:pStyle w:val="NoSpacing"/>
        <w:rPr>
          <w:rFonts w:ascii="Times New Roman" w:hAnsi="Times New Roman" w:cs="Times New Roman"/>
        </w:rPr>
      </w:pPr>
    </w:p>
    <w:p w14:paraId="519A4108" w14:textId="77777777" w:rsidR="007C4597" w:rsidRDefault="007C4597" w:rsidP="007C4597">
      <w:pPr>
        <w:pStyle w:val="NoSpacing"/>
        <w:rPr>
          <w:rFonts w:ascii="Times New Roman" w:hAnsi="Times New Roman" w:cs="Times New Roman"/>
        </w:rPr>
      </w:pPr>
    </w:p>
    <w:p w14:paraId="4FC7B461" w14:textId="2D7E05B7" w:rsidR="00617568" w:rsidRPr="00086E2C" w:rsidRDefault="007C459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13 February </w:t>
      </w: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4CBD32" w14:textId="77777777" w:rsidR="00457A6F" w:rsidRDefault="00457A6F" w:rsidP="00086E2C">
      <w:pPr>
        <w:spacing w:after="0" w:line="240" w:lineRule="auto"/>
      </w:pPr>
      <w:r>
        <w:separator/>
      </w:r>
    </w:p>
  </w:endnote>
  <w:endnote w:type="continuationSeparator" w:id="0">
    <w:p w14:paraId="5390AE03" w14:textId="77777777" w:rsidR="00457A6F" w:rsidRDefault="00457A6F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BD83ED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BC5731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F76D84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81930B" w14:textId="77777777" w:rsidR="00457A6F" w:rsidRDefault="00457A6F" w:rsidP="00086E2C">
      <w:pPr>
        <w:spacing w:after="0" w:line="240" w:lineRule="auto"/>
      </w:pPr>
      <w:r>
        <w:separator/>
      </w:r>
    </w:p>
  </w:footnote>
  <w:footnote w:type="continuationSeparator" w:id="0">
    <w:p w14:paraId="5C68E795" w14:textId="77777777" w:rsidR="00457A6F" w:rsidRDefault="00457A6F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86D40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7BA68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5886F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597"/>
    <w:rsid w:val="00086E2C"/>
    <w:rsid w:val="000A2E7A"/>
    <w:rsid w:val="002244B7"/>
    <w:rsid w:val="00314D94"/>
    <w:rsid w:val="00457A6F"/>
    <w:rsid w:val="004E303E"/>
    <w:rsid w:val="00617568"/>
    <w:rsid w:val="006E68FA"/>
    <w:rsid w:val="007C4597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7B75C5"/>
  <w15:chartTrackingRefBased/>
  <w15:docId w15:val="{E2E5016E-3315-41FB-A4A7-6C6C1CC8A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7C4597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C4597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4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3</TotalTime>
  <Pages>1</Pages>
  <Words>42</Words>
  <Characters>213</Characters>
  <Application>Microsoft Office Word</Application>
  <DocSecurity>0</DocSecurity>
  <Lines>9</Lines>
  <Paragraphs>6</Paragraphs>
  <ScaleCrop>false</ScaleCrop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2026-02-13T15:39:00Z</dcterms:created>
  <dcterms:modified xsi:type="dcterms:W3CDTF">2026-02-13T15:42:00Z</dcterms:modified>
</cp:coreProperties>
</file>