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BERNARD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Abingdon,</w:t>
      </w:r>
    </w:p>
    <w:p w:rsid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21-232)</w:t>
      </w:r>
    </w:p>
    <w:p w:rsid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5589B" w:rsidRDefault="0015589B" w:rsidP="00155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1558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89B" w:rsidRDefault="0015589B" w:rsidP="00564E3C">
      <w:pPr>
        <w:spacing w:after="0" w:line="240" w:lineRule="auto"/>
      </w:pPr>
      <w:r>
        <w:separator/>
      </w:r>
    </w:p>
  </w:endnote>
  <w:endnote w:type="continuationSeparator" w:id="0">
    <w:p w:rsidR="0015589B" w:rsidRDefault="001558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589B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89B" w:rsidRDefault="0015589B" w:rsidP="00564E3C">
      <w:pPr>
        <w:spacing w:after="0" w:line="240" w:lineRule="auto"/>
      </w:pPr>
      <w:r>
        <w:separator/>
      </w:r>
    </w:p>
  </w:footnote>
  <w:footnote w:type="continuationSeparator" w:id="0">
    <w:p w:rsidR="0015589B" w:rsidRDefault="001558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89B"/>
    <w:rsid w:val="0015589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D679E"/>
  <w15:chartTrackingRefBased/>
  <w15:docId w15:val="{9BEE996A-B080-448A-BEA4-A3F01983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2016-02-07T19:41:00Z</dcterms:created>
  <dcterms:modified xsi:type="dcterms:W3CDTF">2016-02-07T19:42:00Z</dcterms:modified>
</cp:coreProperties>
</file>