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1E6" w:rsidRDefault="005871E6" w:rsidP="005871E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BERNARD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5871E6" w:rsidRDefault="005871E6" w:rsidP="005871E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Sittingbourne, Kent. Labourer.</w:t>
      </w:r>
    </w:p>
    <w:p w:rsidR="005871E6" w:rsidRDefault="005871E6" w:rsidP="005871E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871E6" w:rsidRDefault="005871E6" w:rsidP="005871E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871E6" w:rsidRDefault="005871E6" w:rsidP="005871E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>William Prat(q.v.) brought a plaint of debt against him, John Bernard of</w:t>
      </w:r>
    </w:p>
    <w:p w:rsidR="005871E6" w:rsidRDefault="005871E6" w:rsidP="005871E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Charing(q.v.) and his wife, Alice(q.v.).</w:t>
      </w:r>
    </w:p>
    <w:p w:rsidR="005871E6" w:rsidRDefault="005871E6" w:rsidP="005871E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871E6" w:rsidRDefault="005871E6" w:rsidP="005871E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871E6" w:rsidRDefault="005871E6" w:rsidP="005871E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871E6" w:rsidRDefault="005871E6" w:rsidP="005871E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24 October 2016</w:t>
      </w:r>
    </w:p>
    <w:p w:rsidR="006B2F86" w:rsidRPr="00E71FC3" w:rsidRDefault="005871E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1E6" w:rsidRDefault="005871E6" w:rsidP="00E71FC3">
      <w:pPr>
        <w:spacing w:after="0" w:line="240" w:lineRule="auto"/>
      </w:pPr>
      <w:r>
        <w:separator/>
      </w:r>
    </w:p>
  </w:endnote>
  <w:endnote w:type="continuationSeparator" w:id="0">
    <w:p w:rsidR="005871E6" w:rsidRDefault="005871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1E6" w:rsidRDefault="005871E6" w:rsidP="00E71FC3">
      <w:pPr>
        <w:spacing w:after="0" w:line="240" w:lineRule="auto"/>
      </w:pPr>
      <w:r>
        <w:separator/>
      </w:r>
    </w:p>
  </w:footnote>
  <w:footnote w:type="continuationSeparator" w:id="0">
    <w:p w:rsidR="005871E6" w:rsidRDefault="005871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1E6"/>
    <w:rsid w:val="001A7C09"/>
    <w:rsid w:val="00577BD5"/>
    <w:rsid w:val="005871E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BFD075-406D-4002-84D1-7820AD49C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871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2017-05-09T15:38:00Z</dcterms:created>
  <dcterms:modified xsi:type="dcterms:W3CDTF">2017-05-09T15:38:00Z</dcterms:modified>
</cp:coreProperties>
</file>