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D190" w14:textId="77777777" w:rsidR="0017228F" w:rsidRDefault="0017228F" w:rsidP="001722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BERNARD</w:t>
      </w:r>
      <w:r>
        <w:rPr>
          <w:rFonts w:cs="Times New Roman"/>
          <w:szCs w:val="24"/>
        </w:rPr>
        <w:t xml:space="preserve">        (fl.1407-11)</w:t>
      </w:r>
    </w:p>
    <w:p w14:paraId="37417C45" w14:textId="77777777" w:rsidR="0017228F" w:rsidRDefault="0017228F" w:rsidP="001722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Dereham, Norfolk.</w:t>
      </w:r>
    </w:p>
    <w:p w14:paraId="66493FAD" w14:textId="77777777" w:rsidR="0017228F" w:rsidRDefault="0017228F" w:rsidP="0017228F">
      <w:pPr>
        <w:pStyle w:val="NoSpacing"/>
        <w:rPr>
          <w:rFonts w:cs="Times New Roman"/>
          <w:szCs w:val="24"/>
        </w:rPr>
      </w:pPr>
    </w:p>
    <w:p w14:paraId="231CBD2C" w14:textId="77777777" w:rsidR="0017228F" w:rsidRDefault="0017228F" w:rsidP="0017228F">
      <w:pPr>
        <w:pStyle w:val="NoSpacing"/>
        <w:rPr>
          <w:rFonts w:cs="Times New Roman"/>
          <w:szCs w:val="24"/>
        </w:rPr>
      </w:pPr>
    </w:p>
    <w:p w14:paraId="2091F4FD" w14:textId="77777777" w:rsidR="0017228F" w:rsidRDefault="0017228F" w:rsidP="001722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1407-11</w:t>
      </w:r>
      <w:r>
        <w:rPr>
          <w:rFonts w:cs="Times New Roman"/>
          <w:szCs w:val="24"/>
        </w:rPr>
        <w:tab/>
        <w:t>He was Vicar.</w:t>
      </w:r>
    </w:p>
    <w:p w14:paraId="1A7043A3" w14:textId="77777777" w:rsidR="0017228F" w:rsidRDefault="0017228F" w:rsidP="001722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(from the information board in the church )</w:t>
      </w:r>
    </w:p>
    <w:p w14:paraId="5FDF80C1" w14:textId="77777777" w:rsidR="0017228F" w:rsidRDefault="0017228F" w:rsidP="0017228F">
      <w:pPr>
        <w:pStyle w:val="NoSpacing"/>
        <w:rPr>
          <w:rFonts w:cs="Times New Roman"/>
          <w:szCs w:val="24"/>
        </w:rPr>
      </w:pPr>
    </w:p>
    <w:p w14:paraId="1C5B6354" w14:textId="77777777" w:rsidR="0017228F" w:rsidRDefault="0017228F" w:rsidP="0017228F">
      <w:pPr>
        <w:pStyle w:val="NoSpacing"/>
        <w:rPr>
          <w:rFonts w:cs="Times New Roman"/>
          <w:szCs w:val="24"/>
        </w:rPr>
      </w:pPr>
    </w:p>
    <w:p w14:paraId="78FE409D" w14:textId="77777777" w:rsidR="0017228F" w:rsidRDefault="0017228F" w:rsidP="001722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2026</w:t>
      </w:r>
    </w:p>
    <w:p w14:paraId="604ABD0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0EC9A" w14:textId="77777777" w:rsidR="00ED1C32" w:rsidRDefault="00ED1C32" w:rsidP="00086E2C">
      <w:pPr>
        <w:spacing w:after="0" w:line="240" w:lineRule="auto"/>
      </w:pPr>
      <w:r>
        <w:separator/>
      </w:r>
    </w:p>
  </w:endnote>
  <w:endnote w:type="continuationSeparator" w:id="0">
    <w:p w14:paraId="35C791DE" w14:textId="77777777" w:rsidR="00ED1C32" w:rsidRDefault="00ED1C3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3784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C05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ECAC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F4E79" w14:textId="77777777" w:rsidR="00ED1C32" w:rsidRDefault="00ED1C32" w:rsidP="00086E2C">
      <w:pPr>
        <w:spacing w:after="0" w:line="240" w:lineRule="auto"/>
      </w:pPr>
      <w:r>
        <w:separator/>
      </w:r>
    </w:p>
  </w:footnote>
  <w:footnote w:type="continuationSeparator" w:id="0">
    <w:p w14:paraId="606B6E6F" w14:textId="77777777" w:rsidR="00ED1C32" w:rsidRDefault="00ED1C3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F9FC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93AE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6CC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28F"/>
    <w:rsid w:val="00086E2C"/>
    <w:rsid w:val="000A2E7A"/>
    <w:rsid w:val="0017228F"/>
    <w:rsid w:val="002244B7"/>
    <w:rsid w:val="00314D94"/>
    <w:rsid w:val="00617568"/>
    <w:rsid w:val="006E68FA"/>
    <w:rsid w:val="00706984"/>
    <w:rsid w:val="00ED1C3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961E4"/>
  <w15:chartTrackingRefBased/>
  <w15:docId w15:val="{8F799727-D6B5-4D98-8F7A-278390B55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7228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129</Characters>
  <Application>Microsoft Office Word</Application>
  <DocSecurity>0</DocSecurity>
  <Lines>6</Lines>
  <Paragraphs>4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2026-03-20T19:06:00Z</dcterms:created>
  <dcterms:modified xsi:type="dcterms:W3CDTF">2026-03-20T19:07:00Z</dcterms:modified>
</cp:coreProperties>
</file>