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BERNARD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Thetford, Norfolk. Dyer.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Edward Manpas of London(q.v.) brought a plaint of debt against him,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Wode of Bury St.Edmunds(q.v.), Thomas Whelham of Bury St.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Edmunds(q.v.) and Nicholas Alwyk of Thetford(q.v.).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0D76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00D76" w:rsidP="00300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D76" w:rsidRDefault="00300D76" w:rsidP="00564E3C">
      <w:pPr>
        <w:spacing w:after="0" w:line="240" w:lineRule="auto"/>
      </w:pPr>
      <w:r>
        <w:separator/>
      </w:r>
    </w:p>
  </w:endnote>
  <w:endnote w:type="continuationSeparator" w:id="0">
    <w:p w:rsidR="00300D76" w:rsidRDefault="00300D7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0D76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D76" w:rsidRDefault="00300D76" w:rsidP="00564E3C">
      <w:pPr>
        <w:spacing w:after="0" w:line="240" w:lineRule="auto"/>
      </w:pPr>
      <w:r>
        <w:separator/>
      </w:r>
    </w:p>
  </w:footnote>
  <w:footnote w:type="continuationSeparator" w:id="0">
    <w:p w:rsidR="00300D76" w:rsidRDefault="00300D7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D76"/>
    <w:rsid w:val="00300D7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36A5C-193E-4001-AD1F-A5702C21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00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2015-11-28T17:38:00Z</dcterms:created>
  <dcterms:modified xsi:type="dcterms:W3CDTF">2015-11-28T17:39:00Z</dcterms:modified>
</cp:coreProperties>
</file>