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4B343" w14:textId="77777777" w:rsidR="001C0EC2" w:rsidRDefault="001C0EC2" w:rsidP="001C0EC2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Sir Richard de la BERE</w:t>
      </w:r>
      <w:r>
        <w:rPr>
          <w:rFonts w:cs="Times New Roman"/>
          <w:lang w:val="en-US"/>
        </w:rPr>
        <w:t xml:space="preserve">       (fl.1496)</w:t>
      </w:r>
    </w:p>
    <w:p w14:paraId="7D6DF5E4" w14:textId="77777777" w:rsidR="001C0EC2" w:rsidRDefault="001C0EC2" w:rsidP="001C0EC2">
      <w:pPr>
        <w:pStyle w:val="NoSpacing"/>
        <w:rPr>
          <w:rFonts w:cs="Times New Roman"/>
          <w:lang w:val="en-US"/>
        </w:rPr>
      </w:pPr>
    </w:p>
    <w:p w14:paraId="7E7F22E3" w14:textId="77777777" w:rsidR="001C0EC2" w:rsidRDefault="001C0EC2" w:rsidP="001C0EC2">
      <w:pPr>
        <w:pStyle w:val="NoSpacing"/>
        <w:rPr>
          <w:rFonts w:cs="Times New Roman"/>
          <w:lang w:val="en-US"/>
        </w:rPr>
      </w:pPr>
    </w:p>
    <w:p w14:paraId="6E6A506E" w14:textId="77777777" w:rsidR="001C0EC2" w:rsidRDefault="001C0EC2" w:rsidP="001C0EC2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1496</w:t>
      </w:r>
      <w:r>
        <w:rPr>
          <w:rFonts w:cs="Times New Roman"/>
          <w:lang w:val="en-US"/>
        </w:rPr>
        <w:tab/>
        <w:t>He made a plaint of trespass in a close and a threat of violence against</w:t>
      </w:r>
    </w:p>
    <w:p w14:paraId="7F9C7070" w14:textId="77777777" w:rsidR="001C0EC2" w:rsidRDefault="001C0EC2" w:rsidP="001C0EC2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John Vaughan and Miles Vaughan, of </w:t>
      </w:r>
      <w:proofErr w:type="spellStart"/>
      <w:r>
        <w:rPr>
          <w:rFonts w:cs="Times New Roman"/>
          <w:lang w:val="en-US"/>
        </w:rPr>
        <w:t>Dorstone</w:t>
      </w:r>
      <w:proofErr w:type="spellEnd"/>
      <w:r>
        <w:rPr>
          <w:rFonts w:cs="Times New Roman"/>
          <w:lang w:val="en-US"/>
        </w:rPr>
        <w:t xml:space="preserve">, </w:t>
      </w:r>
      <w:proofErr w:type="spellStart"/>
      <w:r>
        <w:rPr>
          <w:rFonts w:cs="Times New Roman"/>
          <w:lang w:val="en-US"/>
        </w:rPr>
        <w:t>Herefordshore</w:t>
      </w:r>
      <w:proofErr w:type="spellEnd"/>
      <w:r>
        <w:rPr>
          <w:rFonts w:cs="Times New Roman"/>
          <w:lang w:val="en-US"/>
        </w:rPr>
        <w:t>(qq.v.).</w:t>
      </w:r>
    </w:p>
    <w:p w14:paraId="2F9268DB" w14:textId="77777777" w:rsidR="001C0EC2" w:rsidRDefault="001C0EC2" w:rsidP="001C0EC2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( </w:t>
      </w:r>
      <w:hyperlink r:id="rId6" w:history="1">
        <w:r w:rsidRPr="00E92773">
          <w:rPr>
            <w:rStyle w:val="Hyperlink"/>
            <w:rFonts w:cs="Times New Roman"/>
            <w:lang w:val="en-US"/>
          </w:rPr>
          <w:t>https://waalt.uh.edu/index.php/KB27/939</w:t>
        </w:r>
      </w:hyperlink>
      <w:r>
        <w:rPr>
          <w:rFonts w:cs="Times New Roman"/>
          <w:lang w:val="en-US"/>
        </w:rPr>
        <w:t xml:space="preserve"> )</w:t>
      </w:r>
    </w:p>
    <w:p w14:paraId="1ECD7041" w14:textId="77777777" w:rsidR="001C0EC2" w:rsidRDefault="001C0EC2" w:rsidP="001C0EC2">
      <w:pPr>
        <w:pStyle w:val="NoSpacing"/>
        <w:rPr>
          <w:rFonts w:cs="Times New Roman"/>
          <w:lang w:val="en-US"/>
        </w:rPr>
      </w:pPr>
    </w:p>
    <w:p w14:paraId="4A582728" w14:textId="77777777" w:rsidR="001C0EC2" w:rsidRDefault="001C0EC2" w:rsidP="001C0EC2">
      <w:pPr>
        <w:pStyle w:val="NoSpacing"/>
        <w:rPr>
          <w:rFonts w:cs="Times New Roman"/>
          <w:lang w:val="en-US"/>
        </w:rPr>
      </w:pPr>
    </w:p>
    <w:p w14:paraId="32E3168E" w14:textId="77777777" w:rsidR="001C0EC2" w:rsidRDefault="001C0EC2" w:rsidP="001C0EC2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15 May 2026</w:t>
      </w:r>
    </w:p>
    <w:p w14:paraId="329BC1A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862DD" w14:textId="77777777" w:rsidR="00DE6379" w:rsidRDefault="00DE6379" w:rsidP="00086E2C">
      <w:pPr>
        <w:spacing w:after="0" w:line="240" w:lineRule="auto"/>
      </w:pPr>
      <w:r>
        <w:separator/>
      </w:r>
    </w:p>
  </w:endnote>
  <w:endnote w:type="continuationSeparator" w:id="0">
    <w:p w14:paraId="12A9F83A" w14:textId="77777777" w:rsidR="00DE6379" w:rsidRDefault="00DE637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E0E5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EE49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E59E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9A722" w14:textId="77777777" w:rsidR="00DE6379" w:rsidRDefault="00DE6379" w:rsidP="00086E2C">
      <w:pPr>
        <w:spacing w:after="0" w:line="240" w:lineRule="auto"/>
      </w:pPr>
      <w:r>
        <w:separator/>
      </w:r>
    </w:p>
  </w:footnote>
  <w:footnote w:type="continuationSeparator" w:id="0">
    <w:p w14:paraId="535B2B49" w14:textId="77777777" w:rsidR="00DE6379" w:rsidRDefault="00DE637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93A6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209F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9FA6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EC2"/>
    <w:rsid w:val="00086E2C"/>
    <w:rsid w:val="000A2E7A"/>
    <w:rsid w:val="001C0EC2"/>
    <w:rsid w:val="002244B7"/>
    <w:rsid w:val="00314D94"/>
    <w:rsid w:val="005435B9"/>
    <w:rsid w:val="00617568"/>
    <w:rsid w:val="006E68FA"/>
    <w:rsid w:val="008E56AD"/>
    <w:rsid w:val="00912557"/>
    <w:rsid w:val="00AF65CA"/>
    <w:rsid w:val="00DE637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EAE40"/>
  <w15:chartTrackingRefBased/>
  <w15:docId w15:val="{C74155D7-3A0E-4017-AD9E-2A61A5C3D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1C0EC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3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2026-05-18T17:09:00Z</dcterms:created>
  <dcterms:modified xsi:type="dcterms:W3CDTF">2026-05-18T17:09:00Z</dcterms:modified>
</cp:coreProperties>
</file>