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EE093" w14:textId="77777777" w:rsidR="00461194" w:rsidRDefault="00461194" w:rsidP="0046119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BERDE</w:t>
      </w:r>
      <w:r>
        <w:rPr>
          <w:rFonts w:cs="Times New Roman"/>
          <w:szCs w:val="24"/>
          <w:lang w:val="en-GB"/>
        </w:rPr>
        <w:t xml:space="preserve">      (fl.1469)</w:t>
      </w:r>
    </w:p>
    <w:p w14:paraId="40BA212C" w14:textId="77777777" w:rsidR="00461194" w:rsidRDefault="00461194" w:rsidP="0046119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Armourer.</w:t>
      </w:r>
    </w:p>
    <w:p w14:paraId="3F97708C" w14:textId="77777777" w:rsidR="00461194" w:rsidRDefault="00461194" w:rsidP="00461194">
      <w:pPr>
        <w:pStyle w:val="NoSpacing"/>
        <w:rPr>
          <w:rFonts w:cs="Times New Roman"/>
          <w:szCs w:val="24"/>
          <w:lang w:val="en-GB"/>
        </w:rPr>
      </w:pPr>
    </w:p>
    <w:p w14:paraId="2FC5835A" w14:textId="77777777" w:rsidR="00461194" w:rsidRDefault="00461194" w:rsidP="00461194">
      <w:pPr>
        <w:pStyle w:val="NoSpacing"/>
        <w:rPr>
          <w:rFonts w:cs="Times New Roman"/>
          <w:szCs w:val="24"/>
          <w:lang w:val="en-GB"/>
        </w:rPr>
      </w:pPr>
    </w:p>
    <w:p w14:paraId="474CDB07" w14:textId="77777777" w:rsidR="00461194" w:rsidRDefault="00461194" w:rsidP="0046119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1469</w:t>
      </w:r>
      <w:r>
        <w:rPr>
          <w:rFonts w:cs="Times New Roman"/>
          <w:szCs w:val="24"/>
          <w:lang w:val="en-GB"/>
        </w:rPr>
        <w:tab/>
        <w:t>The King brought a plaint against him and 1 other for the redemption of</w:t>
      </w:r>
    </w:p>
    <w:p w14:paraId="6A7B7262" w14:textId="77777777" w:rsidR="00461194" w:rsidRDefault="00461194" w:rsidP="0046119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Thomas Mitchell of Leicester, yeoman, from a charge of felony.</w:t>
      </w:r>
    </w:p>
    <w:p w14:paraId="1CE00773" w14:textId="77777777" w:rsidR="00461194" w:rsidRDefault="00461194" w:rsidP="0046119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98A8531" w14:textId="77777777" w:rsidR="00461194" w:rsidRDefault="00461194" w:rsidP="00461194">
      <w:pPr>
        <w:pStyle w:val="NoSpacing"/>
        <w:rPr>
          <w:rFonts w:cs="Times New Roman"/>
          <w:szCs w:val="24"/>
          <w:lang w:val="en-GB"/>
        </w:rPr>
      </w:pPr>
    </w:p>
    <w:p w14:paraId="32248E68" w14:textId="77777777" w:rsidR="00461194" w:rsidRDefault="00461194" w:rsidP="00461194">
      <w:pPr>
        <w:pStyle w:val="NoSpacing"/>
        <w:rPr>
          <w:rFonts w:cs="Times New Roman"/>
          <w:szCs w:val="24"/>
          <w:lang w:val="en-GB"/>
        </w:rPr>
      </w:pPr>
    </w:p>
    <w:p w14:paraId="3F77EAF2" w14:textId="77777777" w:rsidR="00461194" w:rsidRDefault="00461194" w:rsidP="00461194">
      <w:pPr>
        <w:pStyle w:val="NoSpacing"/>
      </w:pPr>
      <w:r>
        <w:t>26 January 2026</w:t>
      </w:r>
    </w:p>
    <w:p w14:paraId="1E13149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5FD96" w14:textId="77777777" w:rsidR="00170A9B" w:rsidRDefault="00170A9B" w:rsidP="00086E2C">
      <w:pPr>
        <w:spacing w:after="0" w:line="240" w:lineRule="auto"/>
      </w:pPr>
      <w:r>
        <w:separator/>
      </w:r>
    </w:p>
  </w:endnote>
  <w:endnote w:type="continuationSeparator" w:id="0">
    <w:p w14:paraId="020E8F26" w14:textId="77777777" w:rsidR="00170A9B" w:rsidRDefault="00170A9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0C2C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CAB4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FE3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FEB18" w14:textId="77777777" w:rsidR="00170A9B" w:rsidRDefault="00170A9B" w:rsidP="00086E2C">
      <w:pPr>
        <w:spacing w:after="0" w:line="240" w:lineRule="auto"/>
      </w:pPr>
      <w:r>
        <w:separator/>
      </w:r>
    </w:p>
  </w:footnote>
  <w:footnote w:type="continuationSeparator" w:id="0">
    <w:p w14:paraId="04BF9FA3" w14:textId="77777777" w:rsidR="00170A9B" w:rsidRDefault="00170A9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843E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732A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5513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94"/>
    <w:rsid w:val="00086E2C"/>
    <w:rsid w:val="000A2E7A"/>
    <w:rsid w:val="00170A9B"/>
    <w:rsid w:val="002244B7"/>
    <w:rsid w:val="00314D94"/>
    <w:rsid w:val="00461194"/>
    <w:rsid w:val="005B5981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EFBA"/>
  <w15:chartTrackingRefBased/>
  <w15:docId w15:val="{66473739-7B15-4767-8604-4C55EBDAC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6119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46119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44</Words>
  <Characters>270</Characters>
  <Application>Microsoft Office Word</Application>
  <DocSecurity>0</DocSecurity>
  <Lines>20</Lines>
  <Paragraphs>12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2026-01-27T22:48:00Z</dcterms:created>
  <dcterms:modified xsi:type="dcterms:W3CDTF">2026-01-27T22:49:00Z</dcterms:modified>
</cp:coreProperties>
</file>