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51F4F" w14:textId="77777777" w:rsidR="00F30CCF" w:rsidRDefault="00F30CCF" w:rsidP="00F30CC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BERDE</w:t>
      </w:r>
      <w:r>
        <w:rPr>
          <w:rFonts w:cs="Times New Roman"/>
          <w:szCs w:val="24"/>
          <w:lang w:val="en-GB"/>
        </w:rPr>
        <w:t xml:space="preserve">        (fl.1468)</w:t>
      </w:r>
    </w:p>
    <w:p w14:paraId="329F04FF" w14:textId="77777777" w:rsidR="00F30CCF" w:rsidRDefault="00F30CCF" w:rsidP="00F30CC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Armourer.</w:t>
      </w:r>
    </w:p>
    <w:p w14:paraId="198F88AD" w14:textId="77777777" w:rsidR="00F30CCF" w:rsidRDefault="00F30CCF" w:rsidP="00F30CCF">
      <w:pPr>
        <w:pStyle w:val="NoSpacing"/>
        <w:rPr>
          <w:rFonts w:cs="Times New Roman"/>
          <w:szCs w:val="24"/>
          <w:lang w:val="en-GB"/>
        </w:rPr>
      </w:pPr>
    </w:p>
    <w:p w14:paraId="327B06C0" w14:textId="77777777" w:rsidR="00F30CCF" w:rsidRDefault="00F30CCF" w:rsidP="00F30CCF">
      <w:pPr>
        <w:pStyle w:val="NoSpacing"/>
        <w:rPr>
          <w:rFonts w:cs="Times New Roman"/>
          <w:szCs w:val="24"/>
          <w:lang w:val="en-GB"/>
        </w:rPr>
      </w:pPr>
    </w:p>
    <w:p w14:paraId="34BECC8B" w14:textId="77777777" w:rsidR="00F30CCF" w:rsidRPr="006D7FCB" w:rsidRDefault="00F30CCF" w:rsidP="00F30CC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Elizabeth Woodville brought a plaint of trespass against him and 5 others.</w:t>
      </w:r>
    </w:p>
    <w:p w14:paraId="16B9AD57" w14:textId="77777777" w:rsidR="00F30CCF" w:rsidRDefault="00F30CCF" w:rsidP="00F30CC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C3BA8F6" w14:textId="77777777" w:rsidR="00F30CCF" w:rsidRDefault="00F30CCF" w:rsidP="00F30CCF">
      <w:pPr>
        <w:pStyle w:val="NoSpacing"/>
        <w:rPr>
          <w:rFonts w:cs="Times New Roman"/>
          <w:szCs w:val="24"/>
          <w:lang w:val="en-GB"/>
        </w:rPr>
      </w:pPr>
    </w:p>
    <w:p w14:paraId="47CDD4B6" w14:textId="77777777" w:rsidR="00F30CCF" w:rsidRDefault="00F30CCF" w:rsidP="00F30CCF">
      <w:pPr>
        <w:pStyle w:val="NoSpacing"/>
        <w:rPr>
          <w:rFonts w:cs="Times New Roman"/>
          <w:szCs w:val="24"/>
          <w:lang w:val="en-GB"/>
        </w:rPr>
      </w:pPr>
    </w:p>
    <w:p w14:paraId="3E6620F6" w14:textId="77777777" w:rsidR="00F30CCF" w:rsidRDefault="00F30CCF" w:rsidP="00F30CC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23 January 2026</w:t>
      </w:r>
    </w:p>
    <w:p w14:paraId="67B4ABF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60BA8" w14:textId="77777777" w:rsidR="00C80FCA" w:rsidRDefault="00C80FCA" w:rsidP="00086E2C">
      <w:pPr>
        <w:spacing w:after="0" w:line="240" w:lineRule="auto"/>
      </w:pPr>
      <w:r>
        <w:separator/>
      </w:r>
    </w:p>
  </w:endnote>
  <w:endnote w:type="continuationSeparator" w:id="0">
    <w:p w14:paraId="21872DC2" w14:textId="77777777" w:rsidR="00C80FCA" w:rsidRDefault="00C80FC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073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D9E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38CF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D45BE" w14:textId="77777777" w:rsidR="00C80FCA" w:rsidRDefault="00C80FCA" w:rsidP="00086E2C">
      <w:pPr>
        <w:spacing w:after="0" w:line="240" w:lineRule="auto"/>
      </w:pPr>
      <w:r>
        <w:separator/>
      </w:r>
    </w:p>
  </w:footnote>
  <w:footnote w:type="continuationSeparator" w:id="0">
    <w:p w14:paraId="48975B1E" w14:textId="77777777" w:rsidR="00C80FCA" w:rsidRDefault="00C80FC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23E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942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E3DC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CCF"/>
    <w:rsid w:val="00044127"/>
    <w:rsid w:val="00086E2C"/>
    <w:rsid w:val="000A2E7A"/>
    <w:rsid w:val="002244B7"/>
    <w:rsid w:val="00314D94"/>
    <w:rsid w:val="00617568"/>
    <w:rsid w:val="006E68FA"/>
    <w:rsid w:val="00C80FCA"/>
    <w:rsid w:val="00ED3A55"/>
    <w:rsid w:val="00F30CCF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87BDD"/>
  <w15:chartTrackingRefBased/>
  <w15:docId w15:val="{C4B15327-6479-4EC8-8B20-0172C3E8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30CC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30CC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219</Characters>
  <Application>Microsoft Office Word</Application>
  <DocSecurity>0</DocSecurity>
  <Lines>11</Lines>
  <Paragraphs>6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2026-01-23T20:53:00Z</dcterms:created>
  <dcterms:modified xsi:type="dcterms:W3CDTF">2026-01-23T20:53:00Z</dcterms:modified>
</cp:coreProperties>
</file>