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E3E6C" w14:textId="77777777" w:rsidR="0096343F" w:rsidRDefault="0096343F" w:rsidP="0096343F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BERYNGTON</w:t>
      </w:r>
      <w:r>
        <w:rPr>
          <w:szCs w:val="24"/>
        </w:rPr>
        <w:t xml:space="preserve">       (fl.1462)</w:t>
      </w:r>
    </w:p>
    <w:p w14:paraId="44FD80E9" w14:textId="77777777" w:rsidR="0096343F" w:rsidRDefault="0096343F" w:rsidP="0096343F">
      <w:pPr>
        <w:pStyle w:val="NoSpacing"/>
        <w:jc w:val="both"/>
        <w:rPr>
          <w:szCs w:val="24"/>
        </w:rPr>
      </w:pPr>
    </w:p>
    <w:p w14:paraId="4C475604" w14:textId="77777777" w:rsidR="0096343F" w:rsidRDefault="0096343F" w:rsidP="0096343F">
      <w:pPr>
        <w:pStyle w:val="NoSpacing"/>
        <w:jc w:val="both"/>
        <w:rPr>
          <w:szCs w:val="24"/>
        </w:rPr>
      </w:pPr>
    </w:p>
    <w:p w14:paraId="67BBBC74" w14:textId="77777777" w:rsidR="0096343F" w:rsidRDefault="0096343F" w:rsidP="0096343F">
      <w:pPr>
        <w:pStyle w:val="NoSpacing"/>
        <w:jc w:val="both"/>
        <w:rPr>
          <w:szCs w:val="24"/>
        </w:rPr>
      </w:pPr>
      <w:r>
        <w:rPr>
          <w:szCs w:val="24"/>
        </w:rPr>
        <w:t>14 Mar.1462</w:t>
      </w:r>
      <w:r>
        <w:rPr>
          <w:szCs w:val="24"/>
        </w:rPr>
        <w:tab/>
        <w:t>He, John Enderby(q.v.) and John Sewer(q.v.) were commissioned to</w:t>
      </w:r>
    </w:p>
    <w:p w14:paraId="2839A8A6" w14:textId="77777777" w:rsidR="0096343F" w:rsidRDefault="0096343F" w:rsidP="0096343F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arrest Simon Catana of Genoa, merchant, and take him before the King.</w:t>
      </w:r>
    </w:p>
    <w:p w14:paraId="4707C178" w14:textId="77777777" w:rsidR="0096343F" w:rsidRDefault="0096343F" w:rsidP="0096343F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(C.P.R. 1461-67 p.203)</w:t>
      </w:r>
    </w:p>
    <w:p w14:paraId="0F95F848" w14:textId="77777777" w:rsidR="0096343F" w:rsidRDefault="0096343F" w:rsidP="0096343F">
      <w:pPr>
        <w:pStyle w:val="NoSpacing"/>
        <w:jc w:val="both"/>
        <w:rPr>
          <w:szCs w:val="24"/>
        </w:rPr>
      </w:pPr>
    </w:p>
    <w:p w14:paraId="076293EA" w14:textId="77777777" w:rsidR="0096343F" w:rsidRDefault="0096343F" w:rsidP="0096343F">
      <w:pPr>
        <w:pStyle w:val="NoSpacing"/>
        <w:jc w:val="both"/>
        <w:rPr>
          <w:szCs w:val="24"/>
        </w:rPr>
      </w:pPr>
    </w:p>
    <w:p w14:paraId="6BD11C7F" w14:textId="77777777" w:rsidR="0096343F" w:rsidRDefault="0096343F" w:rsidP="0096343F">
      <w:pPr>
        <w:pStyle w:val="NoSpacing"/>
        <w:jc w:val="both"/>
        <w:rPr>
          <w:szCs w:val="24"/>
        </w:rPr>
      </w:pPr>
      <w:r>
        <w:rPr>
          <w:szCs w:val="24"/>
        </w:rPr>
        <w:t>11 January 2026</w:t>
      </w:r>
    </w:p>
    <w:p w14:paraId="5B20166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0307C" w14:textId="77777777" w:rsidR="006E0911" w:rsidRDefault="006E0911" w:rsidP="00086E2C">
      <w:pPr>
        <w:spacing w:after="0" w:line="240" w:lineRule="auto"/>
      </w:pPr>
      <w:r>
        <w:separator/>
      </w:r>
    </w:p>
  </w:endnote>
  <w:endnote w:type="continuationSeparator" w:id="0">
    <w:p w14:paraId="24707B29" w14:textId="77777777" w:rsidR="006E0911" w:rsidRDefault="006E091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6640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F3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7E52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6B94F" w14:textId="77777777" w:rsidR="006E0911" w:rsidRDefault="006E0911" w:rsidP="00086E2C">
      <w:pPr>
        <w:spacing w:after="0" w:line="240" w:lineRule="auto"/>
      </w:pPr>
      <w:r>
        <w:separator/>
      </w:r>
    </w:p>
  </w:footnote>
  <w:footnote w:type="continuationSeparator" w:id="0">
    <w:p w14:paraId="5BCCB418" w14:textId="77777777" w:rsidR="006E0911" w:rsidRDefault="006E091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7B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CDDE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823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3F"/>
    <w:rsid w:val="00086E2C"/>
    <w:rsid w:val="000A2E7A"/>
    <w:rsid w:val="002244B7"/>
    <w:rsid w:val="00314D94"/>
    <w:rsid w:val="00617568"/>
    <w:rsid w:val="006E0911"/>
    <w:rsid w:val="006E68FA"/>
    <w:rsid w:val="0096343F"/>
    <w:rsid w:val="00DC37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38E5E"/>
  <w15:chartTrackingRefBased/>
  <w15:docId w15:val="{306EFC2C-7F50-4361-8CED-6043BE42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6343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191</Characters>
  <Application>Microsoft Office Word</Application>
  <DocSecurity>0</DocSecurity>
  <Lines>10</Lines>
  <Paragraphs>6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2026-01-15T18:26:00Z</dcterms:created>
  <dcterms:modified xsi:type="dcterms:W3CDTF">2026-01-15T18:27:00Z</dcterms:modified>
</cp:coreProperties>
</file>