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490" w:rsidRDefault="00B46490" w:rsidP="00B46490">
      <w:pPr>
        <w:pStyle w:val="NoSpacing"/>
      </w:pPr>
      <w:r>
        <w:rPr>
          <w:u w:val="single"/>
        </w:rPr>
        <w:t>John BERYNG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B46490" w:rsidRDefault="00B46490" w:rsidP="00B46490">
      <w:pPr>
        <w:pStyle w:val="NoSpacing"/>
      </w:pPr>
    </w:p>
    <w:p w:rsidR="00B46490" w:rsidRDefault="00B46490" w:rsidP="00B46490">
      <w:pPr>
        <w:pStyle w:val="NoSpacing"/>
      </w:pPr>
    </w:p>
    <w:p w:rsidR="00B46490" w:rsidRDefault="00B46490" w:rsidP="00B46490">
      <w:pPr>
        <w:pStyle w:val="NoSpacing"/>
      </w:pPr>
      <w:r>
        <w:t xml:space="preserve">  4 May1434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>,</w:t>
      </w:r>
    </w:p>
    <w:p w:rsidR="00B46490" w:rsidRDefault="00B46490" w:rsidP="00B46490">
      <w:pPr>
        <w:pStyle w:val="NoSpacing"/>
      </w:pPr>
      <w:r>
        <w:tab/>
      </w:r>
      <w:r>
        <w:tab/>
        <w:t>Hampshire, into lands of the late John Halle(q.v.).</w:t>
      </w:r>
    </w:p>
    <w:p w:rsidR="00B46490" w:rsidRDefault="00B46490" w:rsidP="00B4649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24-213)</w:t>
      </w:r>
    </w:p>
    <w:p w:rsidR="00B46490" w:rsidRDefault="00B46490" w:rsidP="00B46490">
      <w:pPr>
        <w:pStyle w:val="NoSpacing"/>
      </w:pPr>
    </w:p>
    <w:p w:rsidR="00B46490" w:rsidRDefault="00B46490" w:rsidP="00B46490">
      <w:pPr>
        <w:pStyle w:val="NoSpacing"/>
      </w:pPr>
    </w:p>
    <w:p w:rsidR="00B46490" w:rsidRPr="00361FA8" w:rsidRDefault="00B46490" w:rsidP="00B46490">
      <w:pPr>
        <w:pStyle w:val="NoSpacing"/>
      </w:pPr>
      <w:r>
        <w:t>25 June 2017</w:t>
      </w:r>
    </w:p>
    <w:p w:rsidR="006B2F86" w:rsidRPr="00B46490" w:rsidRDefault="00B46490" w:rsidP="00E71FC3">
      <w:pPr>
        <w:pStyle w:val="NoSpacing"/>
      </w:pPr>
      <w:bookmarkStart w:id="0" w:name="_GoBack"/>
      <w:bookmarkEnd w:id="0"/>
    </w:p>
    <w:sectPr w:rsidR="006B2F86" w:rsidRPr="00B464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490" w:rsidRDefault="00B46490" w:rsidP="00E71FC3">
      <w:pPr>
        <w:spacing w:after="0" w:line="240" w:lineRule="auto"/>
      </w:pPr>
      <w:r>
        <w:separator/>
      </w:r>
    </w:p>
  </w:endnote>
  <w:endnote w:type="continuationSeparator" w:id="0">
    <w:p w:rsidR="00B46490" w:rsidRDefault="00B464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490" w:rsidRDefault="00B46490" w:rsidP="00E71FC3">
      <w:pPr>
        <w:spacing w:after="0" w:line="240" w:lineRule="auto"/>
      </w:pPr>
      <w:r>
        <w:separator/>
      </w:r>
    </w:p>
  </w:footnote>
  <w:footnote w:type="continuationSeparator" w:id="0">
    <w:p w:rsidR="00B46490" w:rsidRDefault="00B464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90"/>
    <w:rsid w:val="001A7C09"/>
    <w:rsid w:val="00577BD5"/>
    <w:rsid w:val="00656CBA"/>
    <w:rsid w:val="006A1F77"/>
    <w:rsid w:val="00733BE7"/>
    <w:rsid w:val="00AB52E8"/>
    <w:rsid w:val="00B16D3F"/>
    <w:rsid w:val="00B4649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8CA96"/>
  <w15:chartTrackingRefBased/>
  <w15:docId w15:val="{C3EBBED8-0C8E-43CF-BAF3-8C5A314B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2017-06-25T18:35:00Z</dcterms:created>
  <dcterms:modified xsi:type="dcterms:W3CDTF">2017-06-25T18:36:00Z</dcterms:modified>
</cp:coreProperties>
</file>