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9B9" w:rsidRDefault="00F919B9" w:rsidP="00F919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BERYMAN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F919B9" w:rsidRDefault="00F919B9" w:rsidP="00F919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F919B9" w:rsidRDefault="00F919B9" w:rsidP="00F919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19B9" w:rsidRDefault="00F919B9" w:rsidP="00F919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19B9" w:rsidRDefault="00F919B9" w:rsidP="00F919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Feb.1421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St Mary Major, Exeter.</w:t>
      </w:r>
    </w:p>
    <w:p w:rsidR="00F919B9" w:rsidRDefault="00F919B9" w:rsidP="00F919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(The Register of Edmund Lacy, Bishop of Exeter 1420-55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p.71)</w:t>
      </w:r>
    </w:p>
    <w:p w:rsidR="00F919B9" w:rsidRDefault="00F919B9" w:rsidP="00F919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19B9" w:rsidRDefault="00F919B9" w:rsidP="00F919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919B9" w:rsidRDefault="00F919B9" w:rsidP="00F919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2016</w:t>
      </w:r>
      <w:bookmarkStart w:id="0" w:name="_GoBack"/>
      <w:bookmarkEnd w:id="0"/>
    </w:p>
    <w:sectPr w:rsidR="00DD5B8A" w:rsidRPr="00F919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9B9" w:rsidRDefault="00F919B9" w:rsidP="00564E3C">
      <w:pPr>
        <w:spacing w:after="0" w:line="240" w:lineRule="auto"/>
      </w:pPr>
      <w:r>
        <w:separator/>
      </w:r>
    </w:p>
  </w:endnote>
  <w:endnote w:type="continuationSeparator" w:id="0">
    <w:p w:rsidR="00F919B9" w:rsidRDefault="00F919B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919B9">
      <w:rPr>
        <w:rFonts w:ascii="Times New Roman" w:hAnsi="Times New Roman" w:cs="Times New Roman"/>
        <w:noProof/>
        <w:sz w:val="24"/>
        <w:szCs w:val="24"/>
      </w:rPr>
      <w:t>26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9B9" w:rsidRDefault="00F919B9" w:rsidP="00564E3C">
      <w:pPr>
        <w:spacing w:after="0" w:line="240" w:lineRule="auto"/>
      </w:pPr>
      <w:r>
        <w:separator/>
      </w:r>
    </w:p>
  </w:footnote>
  <w:footnote w:type="continuationSeparator" w:id="0">
    <w:p w:rsidR="00F919B9" w:rsidRDefault="00F919B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9B9"/>
    <w:rsid w:val="00372DC6"/>
    <w:rsid w:val="00564E3C"/>
    <w:rsid w:val="0064591D"/>
    <w:rsid w:val="00DD5B8A"/>
    <w:rsid w:val="00EB41B8"/>
    <w:rsid w:val="00F14DE1"/>
    <w:rsid w:val="00F9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50431"/>
  <w15:chartTrackingRefBased/>
  <w15:docId w15:val="{3AABEC4E-46D7-4D4C-ADB3-4726326B6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2016-01-26T17:21:00Z</dcterms:created>
  <dcterms:modified xsi:type="dcterms:W3CDTF">2016-01-26T17:21:00Z</dcterms:modified>
</cp:coreProperties>
</file>