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7389B" w14:textId="77777777" w:rsidR="005477CA" w:rsidRDefault="005477CA" w:rsidP="005477CA">
      <w:pPr>
        <w:pStyle w:val="NoSpacing"/>
      </w:pPr>
      <w:r>
        <w:rPr>
          <w:u w:val="single"/>
        </w:rPr>
        <w:t>Richard BERYMAN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526376DD" w14:textId="38C81D3A" w:rsidR="005477CA" w:rsidRDefault="005477CA" w:rsidP="005477CA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4CD3CCFC" w14:textId="77777777" w:rsidR="005477CA" w:rsidRDefault="005477CA" w:rsidP="005477CA">
      <w:pPr>
        <w:pStyle w:val="NoSpacing"/>
      </w:pPr>
    </w:p>
    <w:p w14:paraId="746BAB12" w14:textId="77777777" w:rsidR="005477CA" w:rsidRDefault="005477CA" w:rsidP="005477CA">
      <w:pPr>
        <w:pStyle w:val="NoSpacing"/>
      </w:pPr>
    </w:p>
    <w:p w14:paraId="618ED556" w14:textId="77777777" w:rsidR="005477CA" w:rsidRDefault="005477CA" w:rsidP="005477CA">
      <w:pPr>
        <w:pStyle w:val="NoSpacing"/>
      </w:pPr>
      <w:r>
        <w:tab/>
        <w:t>1486</w:t>
      </w:r>
      <w:r>
        <w:tab/>
        <w:t>He became a Freeman.   (R.F.Y. p.212)</w:t>
      </w:r>
    </w:p>
    <w:p w14:paraId="3F9B3190" w14:textId="77777777" w:rsidR="005477CA" w:rsidRDefault="005477CA" w:rsidP="005477CA">
      <w:pPr>
        <w:pStyle w:val="NoSpacing"/>
      </w:pPr>
    </w:p>
    <w:p w14:paraId="3FC93BAD" w14:textId="77777777" w:rsidR="005477CA" w:rsidRDefault="005477CA" w:rsidP="005477CA">
      <w:pPr>
        <w:pStyle w:val="NoSpacing"/>
      </w:pPr>
    </w:p>
    <w:p w14:paraId="260337F0" w14:textId="77777777" w:rsidR="005477CA" w:rsidRPr="000B47C9" w:rsidRDefault="005477CA" w:rsidP="005477CA">
      <w:pPr>
        <w:pStyle w:val="NoSpacing"/>
      </w:pPr>
      <w:r>
        <w:t>12 October 2018</w:t>
      </w:r>
    </w:p>
    <w:p w14:paraId="58EF4E10" w14:textId="32C910D3" w:rsidR="006B2F86" w:rsidRPr="005477CA" w:rsidRDefault="005477CA" w:rsidP="00E71FC3">
      <w:pPr>
        <w:pStyle w:val="NoSpacing"/>
      </w:pPr>
    </w:p>
    <w:sectPr w:rsidR="006B2F86" w:rsidRPr="005477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86524" w14:textId="77777777" w:rsidR="005477CA" w:rsidRDefault="005477CA" w:rsidP="00E71FC3">
      <w:pPr>
        <w:spacing w:after="0" w:line="240" w:lineRule="auto"/>
      </w:pPr>
      <w:r>
        <w:separator/>
      </w:r>
    </w:p>
  </w:endnote>
  <w:endnote w:type="continuationSeparator" w:id="0">
    <w:p w14:paraId="495AEEC7" w14:textId="77777777" w:rsidR="005477CA" w:rsidRDefault="005477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42A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2A456" w14:textId="77777777" w:rsidR="005477CA" w:rsidRDefault="005477CA" w:rsidP="00E71FC3">
      <w:pPr>
        <w:spacing w:after="0" w:line="240" w:lineRule="auto"/>
      </w:pPr>
      <w:r>
        <w:separator/>
      </w:r>
    </w:p>
  </w:footnote>
  <w:footnote w:type="continuationSeparator" w:id="0">
    <w:p w14:paraId="00EA6AB8" w14:textId="77777777" w:rsidR="005477CA" w:rsidRDefault="005477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CA"/>
    <w:rsid w:val="001A7C09"/>
    <w:rsid w:val="005477C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7CBD8"/>
  <w15:chartTrackingRefBased/>
  <w15:docId w15:val="{3C5C6948-6CE5-46A1-A6C4-4728FEC6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2018-10-12T20:53:00Z</dcterms:created>
  <dcterms:modified xsi:type="dcterms:W3CDTF">2018-10-12T20:54:00Z</dcterms:modified>
</cp:coreProperties>
</file>