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EB998" w14:textId="77777777" w:rsidR="001F6B6C" w:rsidRDefault="001F6B6C" w:rsidP="001F6B6C">
      <w:pPr>
        <w:pStyle w:val="NoSpacing"/>
        <w:jc w:val="both"/>
      </w:pPr>
      <w:r>
        <w:rPr>
          <w:u w:val="single"/>
        </w:rPr>
        <w:t>Richard BERYMAN</w:t>
      </w:r>
      <w:r>
        <w:t xml:space="preserve">       (fl.1483)</w:t>
      </w:r>
    </w:p>
    <w:p w14:paraId="1832E665" w14:textId="77777777" w:rsidR="001F6B6C" w:rsidRDefault="001F6B6C" w:rsidP="001F6B6C">
      <w:pPr>
        <w:pStyle w:val="NoSpacing"/>
        <w:jc w:val="both"/>
      </w:pPr>
      <w:r>
        <w:t>Chaplain.</w:t>
      </w:r>
    </w:p>
    <w:p w14:paraId="73BD72ED" w14:textId="77777777" w:rsidR="001F6B6C" w:rsidRDefault="001F6B6C" w:rsidP="001F6B6C">
      <w:pPr>
        <w:pStyle w:val="NoSpacing"/>
        <w:jc w:val="both"/>
      </w:pPr>
    </w:p>
    <w:p w14:paraId="45EEDDD1" w14:textId="77777777" w:rsidR="001F6B6C" w:rsidRDefault="001F6B6C" w:rsidP="001F6B6C">
      <w:pPr>
        <w:pStyle w:val="NoSpacing"/>
        <w:jc w:val="both"/>
      </w:pPr>
    </w:p>
    <w:p w14:paraId="77C06E2B" w14:textId="77777777" w:rsidR="001F6B6C" w:rsidRDefault="001F6B6C" w:rsidP="001F6B6C">
      <w:pPr>
        <w:pStyle w:val="NoSpacing"/>
        <w:jc w:val="both"/>
      </w:pPr>
      <w:r>
        <w:t xml:space="preserve">  3 Aug.1483</w:t>
      </w:r>
      <w:r>
        <w:tab/>
        <w:t>He was instituted to the vicarage of Pontefract, West Riding of Yorkshire.</w:t>
      </w:r>
    </w:p>
    <w:p w14:paraId="2C4F6042" w14:textId="77777777" w:rsidR="001F6B6C" w:rsidRDefault="001F6B6C" w:rsidP="001F6B6C">
      <w:pPr>
        <w:pStyle w:val="NoSpacing"/>
      </w:pPr>
      <w:r>
        <w:tab/>
      </w:r>
      <w:r>
        <w:tab/>
        <w:t>(“The Register of Thomas Rotherham, Archbishop of York 1480-1500</w:t>
      </w:r>
    </w:p>
    <w:p w14:paraId="7C2C8888" w14:textId="77777777" w:rsidR="001F6B6C" w:rsidRDefault="001F6B6C" w:rsidP="001F6B6C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p.35)</w:t>
      </w:r>
    </w:p>
    <w:p w14:paraId="537ED153" w14:textId="77777777" w:rsidR="001F6B6C" w:rsidRDefault="001F6B6C" w:rsidP="001F6B6C">
      <w:pPr>
        <w:pStyle w:val="NoSpacing"/>
        <w:jc w:val="both"/>
      </w:pPr>
    </w:p>
    <w:p w14:paraId="43314A2C" w14:textId="77777777" w:rsidR="001F6B6C" w:rsidRDefault="001F6B6C" w:rsidP="001F6B6C">
      <w:pPr>
        <w:pStyle w:val="NoSpacing"/>
        <w:jc w:val="both"/>
      </w:pPr>
    </w:p>
    <w:p w14:paraId="54F75ED6" w14:textId="77777777" w:rsidR="001F6B6C" w:rsidRDefault="001F6B6C" w:rsidP="001F6B6C">
      <w:pPr>
        <w:pStyle w:val="NoSpacing"/>
        <w:jc w:val="both"/>
      </w:pPr>
      <w:r>
        <w:t>11 July 2019</w:t>
      </w:r>
    </w:p>
    <w:p w14:paraId="4C6A661C" w14:textId="77777777" w:rsidR="006B2F86" w:rsidRPr="001F6B6C" w:rsidRDefault="001F6B6C" w:rsidP="001F6B6C">
      <w:bookmarkStart w:id="0" w:name="_GoBack"/>
      <w:bookmarkEnd w:id="0"/>
    </w:p>
    <w:sectPr w:rsidR="006B2F86" w:rsidRPr="001F6B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D28D9" w14:textId="77777777" w:rsidR="001F6B6C" w:rsidRDefault="001F6B6C" w:rsidP="00E71FC3">
      <w:pPr>
        <w:spacing w:after="0" w:line="240" w:lineRule="auto"/>
      </w:pPr>
      <w:r>
        <w:separator/>
      </w:r>
    </w:p>
  </w:endnote>
  <w:endnote w:type="continuationSeparator" w:id="0">
    <w:p w14:paraId="5A9B2D57" w14:textId="77777777" w:rsidR="001F6B6C" w:rsidRDefault="001F6B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D2F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CC51D" w14:textId="77777777" w:rsidR="001F6B6C" w:rsidRDefault="001F6B6C" w:rsidP="00E71FC3">
      <w:pPr>
        <w:spacing w:after="0" w:line="240" w:lineRule="auto"/>
      </w:pPr>
      <w:r>
        <w:separator/>
      </w:r>
    </w:p>
  </w:footnote>
  <w:footnote w:type="continuationSeparator" w:id="0">
    <w:p w14:paraId="002D63AA" w14:textId="77777777" w:rsidR="001F6B6C" w:rsidRDefault="001F6B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6C"/>
    <w:rsid w:val="001A7C09"/>
    <w:rsid w:val="001F6B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881F8"/>
  <w15:chartTrackingRefBased/>
  <w15:docId w15:val="{C874CE2C-19EF-4FF4-9534-A047C4C3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2019-07-24T21:08:00Z</dcterms:created>
  <dcterms:modified xsi:type="dcterms:W3CDTF">2019-07-24T21:09:00Z</dcterms:modified>
</cp:coreProperties>
</file>