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E6C13" w14:textId="77777777" w:rsidR="00004E09" w:rsidRDefault="00004E09" w:rsidP="00004E09">
      <w:pPr>
        <w:pStyle w:val="NoSpacing"/>
        <w:tabs>
          <w:tab w:val="left" w:pos="1440"/>
        </w:tabs>
        <w:jc w:val="both"/>
      </w:pPr>
      <w:r>
        <w:rPr>
          <w:u w:val="single"/>
        </w:rPr>
        <w:t>Richard BERYMAN</w:t>
      </w:r>
      <w:r>
        <w:t xml:space="preserve">      (fl.1483)</w:t>
      </w:r>
    </w:p>
    <w:p w14:paraId="0D74D738" w14:textId="669737E7" w:rsidR="00004E09" w:rsidRDefault="00004E09" w:rsidP="00004E09">
      <w:pPr>
        <w:pStyle w:val="NoSpacing"/>
        <w:tabs>
          <w:tab w:val="left" w:pos="1440"/>
        </w:tabs>
        <w:jc w:val="both"/>
      </w:pPr>
      <w:r>
        <w:t>Vicar of Pont</w:t>
      </w:r>
      <w:r w:rsidR="00FE5F79">
        <w:t>e</w:t>
      </w:r>
      <w:bookmarkStart w:id="0" w:name="_GoBack"/>
      <w:bookmarkEnd w:id="0"/>
      <w:r>
        <w:t>fract.</w:t>
      </w:r>
    </w:p>
    <w:p w14:paraId="5671294D" w14:textId="77777777" w:rsidR="00004E09" w:rsidRDefault="00004E09" w:rsidP="00004E09">
      <w:pPr>
        <w:pStyle w:val="NoSpacing"/>
        <w:tabs>
          <w:tab w:val="left" w:pos="1440"/>
        </w:tabs>
        <w:jc w:val="both"/>
      </w:pPr>
    </w:p>
    <w:p w14:paraId="4E4A6462" w14:textId="77777777" w:rsidR="00004E09" w:rsidRDefault="00004E09" w:rsidP="00004E09">
      <w:pPr>
        <w:pStyle w:val="NoSpacing"/>
        <w:tabs>
          <w:tab w:val="left" w:pos="1440"/>
        </w:tabs>
        <w:jc w:val="both"/>
      </w:pPr>
    </w:p>
    <w:p w14:paraId="16F9F5A5" w14:textId="77777777" w:rsidR="00004E09" w:rsidRDefault="00004E09" w:rsidP="00004E09">
      <w:pPr>
        <w:pStyle w:val="NoSpacing"/>
        <w:tabs>
          <w:tab w:val="left" w:pos="1440"/>
        </w:tabs>
        <w:jc w:val="both"/>
      </w:pPr>
      <w:r>
        <w:t xml:space="preserve">     Sep.1483</w:t>
      </w:r>
      <w:r>
        <w:tab/>
        <w:t xml:space="preserve">He exchanged with John </w:t>
      </w:r>
      <w:proofErr w:type="spellStart"/>
      <w:r>
        <w:t>Stodfolde</w:t>
      </w:r>
      <w:proofErr w:type="spellEnd"/>
      <w:r>
        <w:t xml:space="preserve">, Vicar of </w:t>
      </w:r>
      <w:proofErr w:type="spellStart"/>
      <w:r>
        <w:t>Braynton</w:t>
      </w:r>
      <w:proofErr w:type="spellEnd"/>
      <w:r>
        <w:t>(q.v.).</w:t>
      </w:r>
    </w:p>
    <w:p w14:paraId="0E517FF4" w14:textId="77777777" w:rsidR="00004E09" w:rsidRDefault="00004E09" w:rsidP="00004E09">
      <w:pPr>
        <w:pStyle w:val="NoSpacing"/>
      </w:pPr>
      <w:r>
        <w:tab/>
      </w:r>
      <w:r>
        <w:tab/>
        <w:t>(“The Register of Thomas Rotherham, Archbishop of York 1480-1500</w:t>
      </w:r>
    </w:p>
    <w:p w14:paraId="67A67247" w14:textId="77777777" w:rsidR="00004E09" w:rsidRDefault="00004E09" w:rsidP="00004E0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p.37)</w:t>
      </w:r>
    </w:p>
    <w:p w14:paraId="777B084C" w14:textId="77777777" w:rsidR="00004E09" w:rsidRDefault="00004E09" w:rsidP="00004E09">
      <w:pPr>
        <w:pStyle w:val="NoSpacing"/>
        <w:tabs>
          <w:tab w:val="left" w:pos="1440"/>
        </w:tabs>
        <w:jc w:val="both"/>
      </w:pPr>
    </w:p>
    <w:p w14:paraId="45FA4B23" w14:textId="77777777" w:rsidR="00004E09" w:rsidRDefault="00004E09" w:rsidP="00004E09">
      <w:pPr>
        <w:pStyle w:val="NoSpacing"/>
        <w:tabs>
          <w:tab w:val="left" w:pos="1440"/>
        </w:tabs>
        <w:jc w:val="both"/>
      </w:pPr>
    </w:p>
    <w:p w14:paraId="2E215D8D" w14:textId="77777777" w:rsidR="00004E09" w:rsidRDefault="00004E09" w:rsidP="00004E09">
      <w:pPr>
        <w:pStyle w:val="NoSpacing"/>
        <w:tabs>
          <w:tab w:val="left" w:pos="1440"/>
        </w:tabs>
        <w:jc w:val="both"/>
      </w:pPr>
      <w:r>
        <w:t>18 July 2019</w:t>
      </w:r>
    </w:p>
    <w:p w14:paraId="6B5086A8" w14:textId="77777777" w:rsidR="006B2F86" w:rsidRPr="00E71FC3" w:rsidRDefault="00F94A2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485A2" w14:textId="77777777" w:rsidR="00004E09" w:rsidRDefault="00004E09" w:rsidP="00E71FC3">
      <w:pPr>
        <w:spacing w:after="0" w:line="240" w:lineRule="auto"/>
      </w:pPr>
      <w:r>
        <w:separator/>
      </w:r>
    </w:p>
  </w:endnote>
  <w:endnote w:type="continuationSeparator" w:id="0">
    <w:p w14:paraId="2C07CC9B" w14:textId="77777777" w:rsidR="00004E09" w:rsidRDefault="00004E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140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AD2D8" w14:textId="77777777" w:rsidR="00004E09" w:rsidRDefault="00004E09" w:rsidP="00E71FC3">
      <w:pPr>
        <w:spacing w:after="0" w:line="240" w:lineRule="auto"/>
      </w:pPr>
      <w:r>
        <w:separator/>
      </w:r>
    </w:p>
  </w:footnote>
  <w:footnote w:type="continuationSeparator" w:id="0">
    <w:p w14:paraId="766E8719" w14:textId="77777777" w:rsidR="00004E09" w:rsidRDefault="00004E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09"/>
    <w:rsid w:val="00004E0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54576"/>
  <w15:chartTrackingRefBased/>
  <w15:docId w15:val="{AFB6E990-DE73-4678-8BDB-6A248C49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2019-07-30T17:07:00Z</dcterms:created>
  <dcterms:modified xsi:type="dcterms:W3CDTF">2019-07-30T17:08:00Z</dcterms:modified>
</cp:coreProperties>
</file>