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8000A6" w14:textId="77777777" w:rsidR="004B5714" w:rsidRDefault="004B5714" w:rsidP="004B5714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John BERYHULL</w:t>
      </w:r>
      <w:r>
        <w:rPr>
          <w:rFonts w:cs="Times New Roman"/>
          <w:szCs w:val="24"/>
          <w:lang w:val="en-GB"/>
        </w:rPr>
        <w:t xml:space="preserve">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fl.1498)</w:t>
      </w:r>
    </w:p>
    <w:p w14:paraId="46A5AB4F" w14:textId="77777777" w:rsidR="004B5714" w:rsidRDefault="004B5714" w:rsidP="004B5714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Vicar of Lichfield Cathedral.</w:t>
      </w:r>
    </w:p>
    <w:p w14:paraId="5CA9C8B8" w14:textId="77777777" w:rsidR="004B5714" w:rsidRDefault="004B5714" w:rsidP="004B5714">
      <w:pPr>
        <w:pStyle w:val="NoSpacing"/>
        <w:jc w:val="both"/>
        <w:rPr>
          <w:rFonts w:cs="Times New Roman"/>
          <w:szCs w:val="24"/>
          <w:lang w:val="en-GB"/>
        </w:rPr>
      </w:pPr>
    </w:p>
    <w:p w14:paraId="78861E92" w14:textId="77777777" w:rsidR="004B5714" w:rsidRDefault="004B5714" w:rsidP="004B5714">
      <w:pPr>
        <w:pStyle w:val="NoSpacing"/>
        <w:jc w:val="both"/>
        <w:rPr>
          <w:rFonts w:cs="Times New Roman"/>
          <w:szCs w:val="24"/>
          <w:lang w:val="en-GB"/>
        </w:rPr>
      </w:pPr>
    </w:p>
    <w:p w14:paraId="4C4FBE2D" w14:textId="77777777" w:rsidR="004B5714" w:rsidRDefault="004B5714" w:rsidP="004B5714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1498</w:t>
      </w:r>
      <w:r>
        <w:rPr>
          <w:rFonts w:cs="Times New Roman"/>
          <w:szCs w:val="24"/>
          <w:lang w:val="en-GB"/>
        </w:rPr>
        <w:tab/>
        <w:t xml:space="preserve">Robert Orme(q.v.) brought a plaint of debt against him, Roger </w:t>
      </w:r>
      <w:proofErr w:type="spellStart"/>
      <w:r>
        <w:rPr>
          <w:rFonts w:cs="Times New Roman"/>
          <w:szCs w:val="24"/>
          <w:lang w:val="en-GB"/>
        </w:rPr>
        <w:t>Brasyer</w:t>
      </w:r>
      <w:proofErr w:type="spellEnd"/>
    </w:p>
    <w:p w14:paraId="2A3F96FF" w14:textId="77777777" w:rsidR="004B5714" w:rsidRDefault="004B5714" w:rsidP="004B5714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of Walsall(q.v.), and John </w:t>
      </w:r>
      <w:proofErr w:type="spellStart"/>
      <w:r>
        <w:rPr>
          <w:rFonts w:cs="Times New Roman"/>
          <w:szCs w:val="24"/>
          <w:lang w:val="en-GB"/>
        </w:rPr>
        <w:t>Beryhull</w:t>
      </w:r>
      <w:proofErr w:type="spellEnd"/>
      <w:r>
        <w:rPr>
          <w:rFonts w:cs="Times New Roman"/>
          <w:szCs w:val="24"/>
          <w:lang w:val="en-GB"/>
        </w:rPr>
        <w:t xml:space="preserve"> of Lichfield, yeoman(q.v.).</w:t>
      </w:r>
    </w:p>
    <w:p w14:paraId="64907586" w14:textId="77777777" w:rsidR="004B5714" w:rsidRDefault="004B5714" w:rsidP="004B5714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A84F8C">
          <w:rPr>
            <w:rStyle w:val="Hyperlink"/>
            <w:rFonts w:cs="Times New Roman"/>
            <w:szCs w:val="24"/>
            <w:lang w:val="en-GB"/>
          </w:rPr>
          <w:t>https://waalt.uh.edu/index.php/CP40no943Index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14F97B10" w14:textId="77777777" w:rsidR="004B5714" w:rsidRDefault="004B5714" w:rsidP="004B5714">
      <w:pPr>
        <w:pStyle w:val="NoSpacing"/>
        <w:jc w:val="both"/>
        <w:rPr>
          <w:rFonts w:cs="Times New Roman"/>
          <w:szCs w:val="24"/>
          <w:lang w:val="en-GB"/>
        </w:rPr>
      </w:pPr>
    </w:p>
    <w:p w14:paraId="41F2BF13" w14:textId="77777777" w:rsidR="004B5714" w:rsidRDefault="004B5714" w:rsidP="004B5714">
      <w:pPr>
        <w:pStyle w:val="NoSpacing"/>
        <w:jc w:val="both"/>
        <w:rPr>
          <w:rFonts w:cs="Times New Roman"/>
          <w:szCs w:val="24"/>
          <w:lang w:val="en-GB"/>
        </w:rPr>
      </w:pPr>
    </w:p>
    <w:p w14:paraId="18990077" w14:textId="77777777" w:rsidR="004B5714" w:rsidRDefault="004B5714" w:rsidP="004B5714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13 February 2024</w:t>
      </w:r>
    </w:p>
    <w:p w14:paraId="015CD10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FE2B19" w14:textId="77777777" w:rsidR="004B5714" w:rsidRDefault="004B5714" w:rsidP="009139A6">
      <w:r>
        <w:separator/>
      </w:r>
    </w:p>
  </w:endnote>
  <w:endnote w:type="continuationSeparator" w:id="0">
    <w:p w14:paraId="1686F368" w14:textId="77777777" w:rsidR="004B5714" w:rsidRDefault="004B571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5772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D903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55E8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04A9A7" w14:textId="77777777" w:rsidR="004B5714" w:rsidRDefault="004B5714" w:rsidP="009139A6">
      <w:r>
        <w:separator/>
      </w:r>
    </w:p>
  </w:footnote>
  <w:footnote w:type="continuationSeparator" w:id="0">
    <w:p w14:paraId="1752D01F" w14:textId="77777777" w:rsidR="004B5714" w:rsidRDefault="004B571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B62E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0312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DBAE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714"/>
    <w:rsid w:val="000666E0"/>
    <w:rsid w:val="002510B7"/>
    <w:rsid w:val="00270799"/>
    <w:rsid w:val="004B5714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7CDB4B"/>
  <w15:chartTrackingRefBased/>
  <w15:docId w15:val="{42914D95-FEBF-43B4-92F6-D67CA8F96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B571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no943Inde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2024-03-17T11:18:00Z</dcterms:created>
  <dcterms:modified xsi:type="dcterms:W3CDTF">2024-03-17T11:18:00Z</dcterms:modified>
</cp:coreProperties>
</file>