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448CC" w14:textId="77777777" w:rsidR="00A31DB7" w:rsidRDefault="00A31DB7" w:rsidP="00A31DB7">
      <w:pPr>
        <w:pStyle w:val="NoSpacing"/>
      </w:pPr>
      <w:r>
        <w:rPr>
          <w:u w:val="single"/>
        </w:rPr>
        <w:t>Richard BERYGE</w:t>
      </w:r>
      <w:r>
        <w:t xml:space="preserve">      (fl.1482)</w:t>
      </w:r>
    </w:p>
    <w:p w14:paraId="4779796C" w14:textId="77777777" w:rsidR="00A31DB7" w:rsidRDefault="00A31DB7" w:rsidP="00A31DB7">
      <w:pPr>
        <w:pStyle w:val="NoSpacing"/>
      </w:pPr>
      <w:r>
        <w:t>of York. Armourer.</w:t>
      </w:r>
    </w:p>
    <w:p w14:paraId="1A3410BC" w14:textId="77777777" w:rsidR="00A31DB7" w:rsidRDefault="00A31DB7" w:rsidP="00A31DB7">
      <w:pPr>
        <w:pStyle w:val="NoSpacing"/>
      </w:pPr>
    </w:p>
    <w:p w14:paraId="5A72B05F" w14:textId="77777777" w:rsidR="00A31DB7" w:rsidRDefault="00A31DB7" w:rsidP="00A31DB7">
      <w:pPr>
        <w:pStyle w:val="NoSpacing"/>
      </w:pPr>
    </w:p>
    <w:p w14:paraId="7CE50F90" w14:textId="77777777" w:rsidR="00A31DB7" w:rsidRDefault="00A31DB7" w:rsidP="00A31DB7">
      <w:pPr>
        <w:pStyle w:val="NoSpacing"/>
      </w:pPr>
      <w:r>
        <w:t>Apprentice of John Denny(q.v.).   (R.F.Y. p.206)</w:t>
      </w:r>
    </w:p>
    <w:p w14:paraId="7A930C75" w14:textId="77777777" w:rsidR="00A31DB7" w:rsidRDefault="00A31DB7" w:rsidP="00A31DB7">
      <w:pPr>
        <w:pStyle w:val="NoSpacing"/>
      </w:pPr>
    </w:p>
    <w:p w14:paraId="7651DC29" w14:textId="77777777" w:rsidR="00A31DB7" w:rsidRDefault="00A31DB7" w:rsidP="00A31DB7">
      <w:pPr>
        <w:pStyle w:val="NoSpacing"/>
      </w:pPr>
    </w:p>
    <w:p w14:paraId="3D78143F" w14:textId="77777777" w:rsidR="00A31DB7" w:rsidRDefault="00A31DB7" w:rsidP="00A31DB7">
      <w:pPr>
        <w:pStyle w:val="NoSpacing"/>
      </w:pPr>
      <w:r>
        <w:tab/>
        <w:t>1482</w:t>
      </w:r>
      <w:r>
        <w:tab/>
        <w:t>He paid 2s 6d to the use of the City, but was not admitted into the</w:t>
      </w:r>
    </w:p>
    <w:p w14:paraId="752EB4BF" w14:textId="7069E075" w:rsidR="00311857" w:rsidRDefault="00A31DB7" w:rsidP="00311857">
      <w:pPr>
        <w:pStyle w:val="NoSpacing"/>
      </w:pPr>
      <w:r>
        <w:tab/>
      </w:r>
      <w:r>
        <w:tab/>
        <w:t>Freedom.   (ibid.)</w:t>
      </w:r>
    </w:p>
    <w:p w14:paraId="1BD8F68E" w14:textId="77777777" w:rsidR="00311857" w:rsidRDefault="00311857" w:rsidP="00311857">
      <w:pPr>
        <w:pStyle w:val="NoSpacing"/>
      </w:pPr>
      <w:r>
        <w:tab/>
        <w:t>1486</w:t>
      </w:r>
      <w:r>
        <w:tab/>
        <w:t>He became a Freeman by apprenticeship.   (ibid.)</w:t>
      </w:r>
    </w:p>
    <w:p w14:paraId="03384306" w14:textId="77777777" w:rsidR="00311857" w:rsidRDefault="00311857" w:rsidP="00A31DB7">
      <w:pPr>
        <w:pStyle w:val="NoSpacing"/>
      </w:pPr>
    </w:p>
    <w:p w14:paraId="13F0ADC9" w14:textId="77777777" w:rsidR="00A31DB7" w:rsidRDefault="00A31DB7" w:rsidP="00A31DB7">
      <w:pPr>
        <w:pStyle w:val="NoSpacing"/>
      </w:pPr>
    </w:p>
    <w:p w14:paraId="1347AB80" w14:textId="77777777" w:rsidR="00A31DB7" w:rsidRDefault="00A31DB7" w:rsidP="00A31DB7">
      <w:pPr>
        <w:pStyle w:val="NoSpacing"/>
      </w:pPr>
    </w:p>
    <w:p w14:paraId="3F8AF8CF" w14:textId="77777777" w:rsidR="00A31DB7" w:rsidRDefault="00A31DB7" w:rsidP="00A31DB7">
      <w:pPr>
        <w:pStyle w:val="NoSpacing"/>
      </w:pPr>
      <w:r>
        <w:t>15 September 2015</w:t>
      </w:r>
    </w:p>
    <w:p w14:paraId="0877D5F5" w14:textId="356EEBA2" w:rsidR="00311857" w:rsidRDefault="00311857" w:rsidP="00A31DB7">
      <w:pPr>
        <w:pStyle w:val="NoSpacing"/>
      </w:pPr>
      <w:r>
        <w:t xml:space="preserve">  5 October 2025</w:t>
      </w:r>
    </w:p>
    <w:p w14:paraId="5177F697" w14:textId="77777777" w:rsidR="00311857" w:rsidRPr="00E71FC3" w:rsidRDefault="00311857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8C3BB" w14:textId="77777777" w:rsidR="00A31DB7" w:rsidRDefault="00A31DB7" w:rsidP="00E71FC3">
      <w:pPr>
        <w:spacing w:after="0" w:line="240" w:lineRule="auto"/>
      </w:pPr>
      <w:r>
        <w:separator/>
      </w:r>
    </w:p>
  </w:endnote>
  <w:endnote w:type="continuationSeparator" w:id="0">
    <w:p w14:paraId="5C1C7535" w14:textId="77777777" w:rsidR="00A31DB7" w:rsidRDefault="00A31DB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4755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76A62" w14:textId="77777777" w:rsidR="00A31DB7" w:rsidRDefault="00A31DB7" w:rsidP="00E71FC3">
      <w:pPr>
        <w:spacing w:after="0" w:line="240" w:lineRule="auto"/>
      </w:pPr>
      <w:r>
        <w:separator/>
      </w:r>
    </w:p>
  </w:footnote>
  <w:footnote w:type="continuationSeparator" w:id="0">
    <w:p w14:paraId="16250EA7" w14:textId="77777777" w:rsidR="00A31DB7" w:rsidRDefault="00A31DB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DB7"/>
    <w:rsid w:val="001A7C09"/>
    <w:rsid w:val="00233F16"/>
    <w:rsid w:val="00311857"/>
    <w:rsid w:val="00577BD5"/>
    <w:rsid w:val="00656CBA"/>
    <w:rsid w:val="006A1F77"/>
    <w:rsid w:val="00733BE7"/>
    <w:rsid w:val="00A31DB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86E0"/>
  <w15:chartTrackingRefBased/>
  <w15:docId w15:val="{0B7CC6DE-36DD-4D74-B240-CA87B240B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48</Words>
  <Characters>243</Characters>
  <Application>Microsoft Office Word</Application>
  <DocSecurity>0</DocSecurity>
  <Lines>18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2017-05-02T21:37:00Z</dcterms:created>
  <dcterms:modified xsi:type="dcterms:W3CDTF">2025-10-05T06:48:00Z</dcterms:modified>
</cp:coreProperties>
</file>