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D6D4E5" w14:textId="77777777" w:rsidR="006166A4" w:rsidRDefault="006166A4" w:rsidP="006166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BERYGE</w:t>
      </w:r>
      <w:r>
        <w:rPr>
          <w:rFonts w:ascii="Times New Roman" w:hAnsi="Times New Roman" w:cs="Times New Roman"/>
        </w:rPr>
        <w:t xml:space="preserve">      (fl.1483)</w:t>
      </w:r>
    </w:p>
    <w:p w14:paraId="5AB233C0" w14:textId="77777777" w:rsidR="006166A4" w:rsidRDefault="006166A4" w:rsidP="006166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Longstowe</w:t>
      </w:r>
      <w:proofErr w:type="spellEnd"/>
      <w:r>
        <w:rPr>
          <w:rFonts w:ascii="Times New Roman" w:hAnsi="Times New Roman" w:cs="Times New Roman"/>
        </w:rPr>
        <w:t>, Cambridgeshire. Husbandman.</w:t>
      </w:r>
    </w:p>
    <w:p w14:paraId="01782F6F" w14:textId="77777777" w:rsidR="006166A4" w:rsidRDefault="006166A4" w:rsidP="006166A4">
      <w:pPr>
        <w:rPr>
          <w:rFonts w:ascii="Times New Roman" w:hAnsi="Times New Roman" w:cs="Times New Roman"/>
        </w:rPr>
      </w:pPr>
    </w:p>
    <w:p w14:paraId="7AC07143" w14:textId="77777777" w:rsidR="006166A4" w:rsidRDefault="006166A4" w:rsidP="006166A4">
      <w:pPr>
        <w:rPr>
          <w:rFonts w:ascii="Times New Roman" w:hAnsi="Times New Roman" w:cs="Times New Roman"/>
        </w:rPr>
      </w:pPr>
    </w:p>
    <w:p w14:paraId="43C62388" w14:textId="77777777" w:rsidR="006166A4" w:rsidRDefault="006166A4" w:rsidP="006166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Cooke(q.v.) brought a plaint of debt against him and John </w:t>
      </w:r>
    </w:p>
    <w:p w14:paraId="234DF817" w14:textId="77777777" w:rsidR="006166A4" w:rsidRDefault="006166A4" w:rsidP="006166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Frount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Longstowe</w:t>
      </w:r>
      <w:proofErr w:type="spellEnd"/>
      <w:r>
        <w:rPr>
          <w:rFonts w:ascii="Times New Roman" w:hAnsi="Times New Roman" w:cs="Times New Roman"/>
        </w:rPr>
        <w:t>(q.v.).</w:t>
      </w:r>
    </w:p>
    <w:p w14:paraId="0133627A" w14:textId="77777777" w:rsidR="006166A4" w:rsidRDefault="006166A4" w:rsidP="006166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B5586D0" w14:textId="77777777" w:rsidR="006166A4" w:rsidRDefault="006166A4" w:rsidP="006166A4">
      <w:pPr>
        <w:rPr>
          <w:rFonts w:ascii="Times New Roman" w:hAnsi="Times New Roman" w:cs="Times New Roman"/>
        </w:rPr>
      </w:pPr>
    </w:p>
    <w:p w14:paraId="0B219EA7" w14:textId="77777777" w:rsidR="006166A4" w:rsidRDefault="006166A4" w:rsidP="006166A4">
      <w:pPr>
        <w:rPr>
          <w:rFonts w:ascii="Times New Roman" w:hAnsi="Times New Roman" w:cs="Times New Roman"/>
        </w:rPr>
      </w:pPr>
    </w:p>
    <w:p w14:paraId="23D0176B" w14:textId="77777777" w:rsidR="006166A4" w:rsidRDefault="006166A4" w:rsidP="006166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September 2019</w:t>
      </w:r>
    </w:p>
    <w:p w14:paraId="7F047E50" w14:textId="77777777" w:rsidR="006B2F86" w:rsidRPr="00E71FC3" w:rsidRDefault="006166A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F9C772" w14:textId="77777777" w:rsidR="006166A4" w:rsidRDefault="006166A4" w:rsidP="00E71FC3">
      <w:r>
        <w:separator/>
      </w:r>
    </w:p>
  </w:endnote>
  <w:endnote w:type="continuationSeparator" w:id="0">
    <w:p w14:paraId="710803CC" w14:textId="77777777" w:rsidR="006166A4" w:rsidRDefault="006166A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4952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EB88C" w14:textId="77777777" w:rsidR="006166A4" w:rsidRDefault="006166A4" w:rsidP="00E71FC3">
      <w:r>
        <w:separator/>
      </w:r>
    </w:p>
  </w:footnote>
  <w:footnote w:type="continuationSeparator" w:id="0">
    <w:p w14:paraId="175BEAE7" w14:textId="77777777" w:rsidR="006166A4" w:rsidRDefault="006166A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6A4"/>
    <w:rsid w:val="001A7C09"/>
    <w:rsid w:val="00577BD5"/>
    <w:rsid w:val="006166A4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EDD92"/>
  <w15:chartTrackingRefBased/>
  <w15:docId w15:val="{DBC3CF73-763B-421F-BD05-BB0BAB769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166A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2019-09-27T20:40:00Z</dcterms:created>
  <dcterms:modified xsi:type="dcterms:W3CDTF">2019-09-27T20:41:00Z</dcterms:modified>
</cp:coreProperties>
</file>