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87CEFF" w14:textId="77777777" w:rsidR="00062DBF" w:rsidRDefault="00062DBF" w:rsidP="00062D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de BERWYSSE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661CC6DB" w14:textId="77777777" w:rsidR="00062DBF" w:rsidRDefault="00062DBF" w:rsidP="00062DBF">
      <w:pPr>
        <w:rPr>
          <w:rFonts w:ascii="Times New Roman" w:hAnsi="Times New Roman" w:cs="Times New Roman"/>
          <w:sz w:val="24"/>
          <w:szCs w:val="24"/>
        </w:rPr>
      </w:pPr>
    </w:p>
    <w:p w14:paraId="79059E91" w14:textId="77777777" w:rsidR="00062DBF" w:rsidRDefault="00062DBF" w:rsidP="00062DBF">
      <w:pPr>
        <w:rPr>
          <w:rFonts w:ascii="Times New Roman" w:hAnsi="Times New Roman" w:cs="Times New Roman"/>
          <w:sz w:val="24"/>
          <w:szCs w:val="24"/>
        </w:rPr>
      </w:pPr>
    </w:p>
    <w:p w14:paraId="67A106CD" w14:textId="77777777" w:rsidR="00062DBF" w:rsidRDefault="00062DBF" w:rsidP="00062D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Jun.</w:t>
      </w:r>
      <w:r>
        <w:rPr>
          <w:rFonts w:ascii="Times New Roman" w:hAnsi="Times New Roman" w:cs="Times New Roman"/>
          <w:sz w:val="24"/>
          <w:szCs w:val="24"/>
        </w:rPr>
        <w:tab/>
        <w:t>1406</w:t>
      </w:r>
      <w:r>
        <w:rPr>
          <w:rFonts w:ascii="Times New Roman" w:hAnsi="Times New Roman" w:cs="Times New Roman"/>
          <w:sz w:val="24"/>
          <w:szCs w:val="24"/>
        </w:rPr>
        <w:tab/>
        <w:t>He was a witness when Adam de Aglionby, parson of Skelton Church,</w:t>
      </w:r>
    </w:p>
    <w:p w14:paraId="278ED67E" w14:textId="77777777" w:rsidR="00062DBF" w:rsidRDefault="00062DBF" w:rsidP="00062D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Robert Newton, chaplain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gave lands in the </w:t>
      </w:r>
    </w:p>
    <w:p w14:paraId="2DC76875" w14:textId="77777777" w:rsidR="00062DBF" w:rsidRDefault="00062DBF" w:rsidP="00062DBF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hamlet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Blencogo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Cumberland, to William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Blencow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his wife, Joan(q.v.).    (T.N.A. ref. D HGB/1/13)</w:t>
      </w:r>
    </w:p>
    <w:p w14:paraId="55FF0B52" w14:textId="77777777" w:rsidR="00062DBF" w:rsidRDefault="00062DBF" w:rsidP="00062DBF">
      <w:pPr>
        <w:rPr>
          <w:rFonts w:ascii="Times New Roman" w:hAnsi="Times New Roman" w:cs="Times New Roman"/>
          <w:sz w:val="24"/>
          <w:szCs w:val="24"/>
        </w:rPr>
      </w:pPr>
    </w:p>
    <w:p w14:paraId="3462392F" w14:textId="77777777" w:rsidR="00062DBF" w:rsidRDefault="00062DBF" w:rsidP="00062DBF">
      <w:pPr>
        <w:rPr>
          <w:rFonts w:ascii="Times New Roman" w:hAnsi="Times New Roman" w:cs="Times New Roman"/>
          <w:sz w:val="24"/>
          <w:szCs w:val="24"/>
        </w:rPr>
      </w:pPr>
    </w:p>
    <w:p w14:paraId="3738853C" w14:textId="77777777" w:rsidR="00062DBF" w:rsidRDefault="00062DBF" w:rsidP="00062D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March 2021</w:t>
      </w:r>
    </w:p>
    <w:p w14:paraId="6A2A07C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F1352B" w14:textId="77777777" w:rsidR="00062DBF" w:rsidRDefault="00062DBF" w:rsidP="009139A6">
      <w:r>
        <w:separator/>
      </w:r>
    </w:p>
  </w:endnote>
  <w:endnote w:type="continuationSeparator" w:id="0">
    <w:p w14:paraId="0EB08E26" w14:textId="77777777" w:rsidR="00062DBF" w:rsidRDefault="00062D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95EE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7E035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1DF01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7A313E" w14:textId="77777777" w:rsidR="00062DBF" w:rsidRDefault="00062DBF" w:rsidP="009139A6">
      <w:r>
        <w:separator/>
      </w:r>
    </w:p>
  </w:footnote>
  <w:footnote w:type="continuationSeparator" w:id="0">
    <w:p w14:paraId="5233A79A" w14:textId="77777777" w:rsidR="00062DBF" w:rsidRDefault="00062D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E979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66BC4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CDAB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DBF"/>
    <w:rsid w:val="00062DBF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E2C0E"/>
  <w15:chartTrackingRefBased/>
  <w15:docId w15:val="{01E629D1-F14E-41ED-B241-B63BF2EA9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DBF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2021-03-05T14:07:00Z</dcterms:created>
  <dcterms:modified xsi:type="dcterms:W3CDTF">2021-03-05T14:07:00Z</dcterms:modified>
</cp:coreProperties>
</file>