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6BCD7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BERWYN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B876118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Wisbech, Cambridgeshire. Merchant.</w:t>
      </w:r>
    </w:p>
    <w:p w14:paraId="53A49927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</w:p>
    <w:p w14:paraId="6C945949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</w:p>
    <w:p w14:paraId="123249D9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Rede(q.v.) brought a plaint of debt against him.</w:t>
      </w:r>
    </w:p>
    <w:p w14:paraId="2E47B4EB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FF45FDC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</w:p>
    <w:p w14:paraId="2D0E2F26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</w:p>
    <w:p w14:paraId="14338F70" w14:textId="77777777" w:rsidR="009B1D18" w:rsidRDefault="009B1D18" w:rsidP="009B1D1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 August 2023</w:t>
      </w:r>
    </w:p>
    <w:p w14:paraId="676B43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5BFDE" w14:textId="77777777" w:rsidR="009B1D18" w:rsidRDefault="009B1D18" w:rsidP="009139A6">
      <w:r>
        <w:separator/>
      </w:r>
    </w:p>
  </w:endnote>
  <w:endnote w:type="continuationSeparator" w:id="0">
    <w:p w14:paraId="4522364C" w14:textId="77777777" w:rsidR="009B1D18" w:rsidRDefault="009B1D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AFB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1A8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E1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174D5" w14:textId="77777777" w:rsidR="009B1D18" w:rsidRDefault="009B1D18" w:rsidP="009139A6">
      <w:r>
        <w:separator/>
      </w:r>
    </w:p>
  </w:footnote>
  <w:footnote w:type="continuationSeparator" w:id="0">
    <w:p w14:paraId="5B65744E" w14:textId="77777777" w:rsidR="009B1D18" w:rsidRDefault="009B1D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539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EE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9A7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18"/>
    <w:rsid w:val="000666E0"/>
    <w:rsid w:val="002510B7"/>
    <w:rsid w:val="005C130B"/>
    <w:rsid w:val="00826F5C"/>
    <w:rsid w:val="009139A6"/>
    <w:rsid w:val="009448BB"/>
    <w:rsid w:val="00947624"/>
    <w:rsid w:val="009B1D1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DBD41"/>
  <w15:chartTrackingRefBased/>
  <w15:docId w15:val="{8B583E16-922F-48FB-90B9-E116530C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1D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2023-10-08T18:13:00Z</dcterms:created>
  <dcterms:modified xsi:type="dcterms:W3CDTF">2023-10-08T18:28:00Z</dcterms:modified>
</cp:coreProperties>
</file>