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75D2D3" w14:textId="4155BA0C" w:rsidR="00BA4B33" w:rsidRDefault="00A34FC0" w:rsidP="00BA4B33">
      <w:pPr>
        <w:pStyle w:val="NoSpacing"/>
      </w:pPr>
      <w:r>
        <w:rPr>
          <w:u w:val="single"/>
        </w:rPr>
        <w:t>William BERWYKS (? WARWYKS)</w:t>
      </w:r>
      <w:r>
        <w:t xml:space="preserve">         </w:t>
      </w:r>
      <w:r w:rsidR="00BA4B33">
        <w:t>(</w:t>
      </w:r>
      <w:r w:rsidR="00BA4B33">
        <w:t>d.1491)</w:t>
      </w:r>
    </w:p>
    <w:p w14:paraId="3F25A066" w14:textId="77777777" w:rsidR="00BA4B33" w:rsidRDefault="00BA4B33" w:rsidP="00BA4B33">
      <w:pPr>
        <w:pStyle w:val="NoSpacing"/>
      </w:pPr>
      <w:r>
        <w:t xml:space="preserve">Rector of </w:t>
      </w:r>
      <w:proofErr w:type="spellStart"/>
      <w:r>
        <w:t>St.Andrew’s</w:t>
      </w:r>
      <w:proofErr w:type="spellEnd"/>
      <w:r>
        <w:t xml:space="preserve"> Church, Middleton, North Riding of Yorkshire.</w:t>
      </w:r>
    </w:p>
    <w:p w14:paraId="2187484A" w14:textId="77777777" w:rsidR="00BA4B33" w:rsidRDefault="00BA4B33" w:rsidP="00BA4B33">
      <w:pPr>
        <w:pStyle w:val="NoSpacing"/>
      </w:pPr>
    </w:p>
    <w:p w14:paraId="5DED138D" w14:textId="77777777" w:rsidR="00BA4B33" w:rsidRDefault="00BA4B33" w:rsidP="00BA4B33">
      <w:pPr>
        <w:pStyle w:val="NoSpacing"/>
      </w:pPr>
    </w:p>
    <w:p w14:paraId="6B13EBCD" w14:textId="16290280" w:rsidR="00BA4B33" w:rsidRDefault="00BA4B33" w:rsidP="00BA4B33">
      <w:pPr>
        <w:pStyle w:val="NoSpacing"/>
      </w:pPr>
      <w:r>
        <w:tab/>
        <w:t>14</w:t>
      </w:r>
      <w:r>
        <w:t>60</w:t>
      </w:r>
      <w:bookmarkStart w:id="0" w:name="_GoBack"/>
      <w:bookmarkEnd w:id="0"/>
      <w:r>
        <w:tab/>
        <w:t>He became Vicar.</w:t>
      </w:r>
    </w:p>
    <w:p w14:paraId="764A00AB" w14:textId="77777777" w:rsidR="00BA4B33" w:rsidRDefault="00BA4B33" w:rsidP="00BA4B33">
      <w:pPr>
        <w:pStyle w:val="NoSpacing"/>
      </w:pPr>
      <w:r>
        <w:tab/>
      </w:r>
      <w:r>
        <w:tab/>
        <w:t>(from information in the church)</w:t>
      </w:r>
    </w:p>
    <w:p w14:paraId="1008A13A" w14:textId="77777777" w:rsidR="00BA4B33" w:rsidRDefault="00BA4B33" w:rsidP="00BA4B33">
      <w:pPr>
        <w:pStyle w:val="NoSpacing"/>
      </w:pPr>
    </w:p>
    <w:p w14:paraId="361DE059" w14:textId="77777777" w:rsidR="00BA4B33" w:rsidRDefault="00BA4B33" w:rsidP="00BA4B33">
      <w:pPr>
        <w:pStyle w:val="NoSpacing"/>
      </w:pPr>
    </w:p>
    <w:p w14:paraId="33348B9A" w14:textId="77777777" w:rsidR="00BA4B33" w:rsidRPr="00941FA4" w:rsidRDefault="00BA4B33" w:rsidP="00BA4B33">
      <w:pPr>
        <w:pStyle w:val="NoSpacing"/>
      </w:pPr>
      <w:r>
        <w:t>4 February 2020</w:t>
      </w:r>
    </w:p>
    <w:p w14:paraId="2F81CFB5" w14:textId="01DC618D" w:rsidR="006B2F86" w:rsidRPr="00A34FC0" w:rsidRDefault="00BA4B33" w:rsidP="00E71FC3">
      <w:pPr>
        <w:pStyle w:val="NoSpacing"/>
      </w:pPr>
    </w:p>
    <w:sectPr w:rsidR="006B2F86" w:rsidRPr="00A34FC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E480F0" w14:textId="77777777" w:rsidR="00A34FC0" w:rsidRDefault="00A34FC0" w:rsidP="00E71FC3">
      <w:pPr>
        <w:spacing w:after="0" w:line="240" w:lineRule="auto"/>
      </w:pPr>
      <w:r>
        <w:separator/>
      </w:r>
    </w:p>
  </w:endnote>
  <w:endnote w:type="continuationSeparator" w:id="0">
    <w:p w14:paraId="1702B0D6" w14:textId="77777777" w:rsidR="00A34FC0" w:rsidRDefault="00A34F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0321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7AEFDC" w14:textId="77777777" w:rsidR="00A34FC0" w:rsidRDefault="00A34FC0" w:rsidP="00E71FC3">
      <w:pPr>
        <w:spacing w:after="0" w:line="240" w:lineRule="auto"/>
      </w:pPr>
      <w:r>
        <w:separator/>
      </w:r>
    </w:p>
  </w:footnote>
  <w:footnote w:type="continuationSeparator" w:id="0">
    <w:p w14:paraId="30C47C5F" w14:textId="77777777" w:rsidR="00A34FC0" w:rsidRDefault="00A34F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FC0"/>
    <w:rsid w:val="001A7C09"/>
    <w:rsid w:val="00577BD5"/>
    <w:rsid w:val="00656CBA"/>
    <w:rsid w:val="006A1F77"/>
    <w:rsid w:val="00733BE7"/>
    <w:rsid w:val="00A34FC0"/>
    <w:rsid w:val="00AB52E8"/>
    <w:rsid w:val="00B16D3F"/>
    <w:rsid w:val="00BA4B33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E120E"/>
  <w15:chartTrackingRefBased/>
  <w15:docId w15:val="{A3A55001-80B1-44DA-A805-7209F0858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123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2020-02-04T17:51:00Z</dcterms:created>
  <dcterms:modified xsi:type="dcterms:W3CDTF">2020-02-04T19:54:00Z</dcterms:modified>
</cp:coreProperties>
</file>