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E49" w:rsidRDefault="00947E49" w:rsidP="00947E49">
      <w:pPr>
        <w:pStyle w:val="NoSpacing"/>
      </w:pPr>
      <w:r>
        <w:rPr>
          <w:u w:val="single"/>
        </w:rPr>
        <w:t>Thomas BERWORTH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47E49" w:rsidRDefault="00947E49" w:rsidP="00947E49">
      <w:pPr>
        <w:pStyle w:val="NoSpacing"/>
      </w:pPr>
      <w:r>
        <w:t>of Goudhurst, Kent. Husbandman.</w:t>
      </w:r>
    </w:p>
    <w:p w:rsidR="00947E49" w:rsidRDefault="00947E49" w:rsidP="00947E49">
      <w:pPr>
        <w:pStyle w:val="NoSpacing"/>
      </w:pPr>
    </w:p>
    <w:p w:rsidR="00947E49" w:rsidRDefault="00947E49" w:rsidP="00947E49">
      <w:pPr>
        <w:pStyle w:val="NoSpacing"/>
      </w:pPr>
    </w:p>
    <w:p w:rsidR="00947E49" w:rsidRDefault="00947E49" w:rsidP="00947E4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p.361)</w:t>
      </w:r>
    </w:p>
    <w:p w:rsidR="00947E49" w:rsidRDefault="00947E49" w:rsidP="00947E49">
      <w:pPr>
        <w:pStyle w:val="NoSpacing"/>
      </w:pPr>
    </w:p>
    <w:p w:rsidR="00947E49" w:rsidRDefault="00947E49" w:rsidP="00947E49">
      <w:pPr>
        <w:pStyle w:val="NoSpacing"/>
      </w:pPr>
    </w:p>
    <w:p w:rsidR="00947E49" w:rsidRPr="00654759" w:rsidRDefault="00947E49" w:rsidP="00947E49">
      <w:pPr>
        <w:pStyle w:val="NoSpacing"/>
      </w:pPr>
      <w:r>
        <w:t>17 October 2016</w:t>
      </w:r>
    </w:p>
    <w:p w:rsidR="006B2F86" w:rsidRPr="00947E49" w:rsidRDefault="00947E49" w:rsidP="00E71FC3">
      <w:pPr>
        <w:pStyle w:val="NoSpacing"/>
      </w:pPr>
      <w:bookmarkStart w:id="0" w:name="_GoBack"/>
      <w:bookmarkEnd w:id="0"/>
    </w:p>
    <w:sectPr w:rsidR="006B2F86" w:rsidRPr="00947E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E49" w:rsidRDefault="00947E49" w:rsidP="00E71FC3">
      <w:pPr>
        <w:spacing w:after="0" w:line="240" w:lineRule="auto"/>
      </w:pPr>
      <w:r>
        <w:separator/>
      </w:r>
    </w:p>
  </w:endnote>
  <w:endnote w:type="continuationSeparator" w:id="0">
    <w:p w:rsidR="00947E49" w:rsidRDefault="00947E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E49" w:rsidRDefault="00947E49" w:rsidP="00E71FC3">
      <w:pPr>
        <w:spacing w:after="0" w:line="240" w:lineRule="auto"/>
      </w:pPr>
      <w:r>
        <w:separator/>
      </w:r>
    </w:p>
  </w:footnote>
  <w:footnote w:type="continuationSeparator" w:id="0">
    <w:p w:rsidR="00947E49" w:rsidRDefault="00947E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E49"/>
    <w:rsid w:val="001A7C09"/>
    <w:rsid w:val="00733BE7"/>
    <w:rsid w:val="00947E4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FBF39"/>
  <w15:chartTrackingRefBased/>
  <w15:docId w15:val="{6A97CDF0-77D8-4CD4-BD9A-1DE9B9CA0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2016-10-17T21:27:00Z</dcterms:created>
  <dcterms:modified xsi:type="dcterms:W3CDTF">2016-10-17T21:30:00Z</dcterms:modified>
</cp:coreProperties>
</file>