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0A5F9" w14:textId="77777777" w:rsidR="00711272" w:rsidRDefault="00711272" w:rsidP="00711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BERWELL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49CC1394" w14:textId="77777777" w:rsidR="00711272" w:rsidRDefault="00711272" w:rsidP="00711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Wootton.</w:t>
      </w:r>
    </w:p>
    <w:p w14:paraId="3517F19A" w14:textId="77777777" w:rsidR="00711272" w:rsidRDefault="00711272" w:rsidP="00711272">
      <w:pPr>
        <w:rPr>
          <w:rFonts w:ascii="Times New Roman" w:hAnsi="Times New Roman" w:cs="Times New Roman"/>
          <w:sz w:val="24"/>
          <w:szCs w:val="24"/>
        </w:rPr>
      </w:pPr>
    </w:p>
    <w:p w14:paraId="729C7CCE" w14:textId="77777777" w:rsidR="00711272" w:rsidRDefault="00711272" w:rsidP="00711272">
      <w:pPr>
        <w:rPr>
          <w:rFonts w:ascii="Times New Roman" w:hAnsi="Times New Roman" w:cs="Times New Roman"/>
          <w:sz w:val="24"/>
          <w:szCs w:val="24"/>
        </w:rPr>
      </w:pPr>
    </w:p>
    <w:p w14:paraId="786CDF32" w14:textId="77777777" w:rsidR="00711272" w:rsidRDefault="00711272" w:rsidP="00711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Apr.1405</w:t>
      </w:r>
      <w:r>
        <w:rPr>
          <w:rFonts w:ascii="Times New Roman" w:hAnsi="Times New Roman" w:cs="Times New Roman"/>
          <w:sz w:val="24"/>
          <w:szCs w:val="24"/>
        </w:rPr>
        <w:tab/>
        <w:t>He was licensed for the private celebration of divine services.</w:t>
      </w:r>
    </w:p>
    <w:p w14:paraId="03BB84D1" w14:textId="77777777" w:rsidR="00711272" w:rsidRDefault="00711272" w:rsidP="00711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4BE2FEF2" w14:textId="77777777" w:rsidR="00711272" w:rsidRDefault="00711272" w:rsidP="00711272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p.28)</w:t>
      </w:r>
    </w:p>
    <w:p w14:paraId="5E5B6C85" w14:textId="77777777" w:rsidR="00711272" w:rsidRDefault="00711272" w:rsidP="00711272">
      <w:pPr>
        <w:rPr>
          <w:rFonts w:ascii="Times New Roman" w:hAnsi="Times New Roman" w:cs="Times New Roman"/>
          <w:sz w:val="24"/>
          <w:szCs w:val="24"/>
        </w:rPr>
      </w:pPr>
    </w:p>
    <w:p w14:paraId="745F05A7" w14:textId="77777777" w:rsidR="00711272" w:rsidRDefault="00711272" w:rsidP="00711272">
      <w:pPr>
        <w:rPr>
          <w:rFonts w:ascii="Times New Roman" w:hAnsi="Times New Roman" w:cs="Times New Roman"/>
          <w:sz w:val="24"/>
          <w:szCs w:val="24"/>
        </w:rPr>
      </w:pPr>
    </w:p>
    <w:p w14:paraId="7C68C19D" w14:textId="77777777" w:rsidR="00711272" w:rsidRDefault="00711272" w:rsidP="00711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2022</w:t>
      </w:r>
    </w:p>
    <w:p w14:paraId="107A2D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BFF97" w14:textId="77777777" w:rsidR="00711272" w:rsidRDefault="00711272" w:rsidP="009139A6">
      <w:r>
        <w:separator/>
      </w:r>
    </w:p>
  </w:endnote>
  <w:endnote w:type="continuationSeparator" w:id="0">
    <w:p w14:paraId="487981DA" w14:textId="77777777" w:rsidR="00711272" w:rsidRDefault="007112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0EC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301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D94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E1520" w14:textId="77777777" w:rsidR="00711272" w:rsidRDefault="00711272" w:rsidP="009139A6">
      <w:r>
        <w:separator/>
      </w:r>
    </w:p>
  </w:footnote>
  <w:footnote w:type="continuationSeparator" w:id="0">
    <w:p w14:paraId="0D5C607D" w14:textId="77777777" w:rsidR="00711272" w:rsidRDefault="007112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FDE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9C7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BC2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72"/>
    <w:rsid w:val="000666E0"/>
    <w:rsid w:val="002510B7"/>
    <w:rsid w:val="005C130B"/>
    <w:rsid w:val="0071127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5DF20"/>
  <w15:chartTrackingRefBased/>
  <w15:docId w15:val="{B81C9C9E-1839-4192-AD32-8A4700E2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27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2022-11-30T21:41:00Z</dcterms:created>
  <dcterms:modified xsi:type="dcterms:W3CDTF">2022-11-30T21:42:00Z</dcterms:modified>
</cp:coreProperties>
</file>