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9D101" w14:textId="77777777" w:rsidR="00F95FF1" w:rsidRDefault="00F95FF1" w:rsidP="00F95F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de BERWE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4D73F764" w14:textId="77777777" w:rsidR="00F95FF1" w:rsidRDefault="00F95FF1" w:rsidP="00F95F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E6A3F9" w14:textId="77777777" w:rsidR="00F95FF1" w:rsidRDefault="00F95FF1" w:rsidP="00F95F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2D6FD5" w14:textId="77777777" w:rsidR="00F95FF1" w:rsidRDefault="00F95FF1" w:rsidP="00F95F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Mar.1401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the taxes of</w:t>
      </w:r>
    </w:p>
    <w:p w14:paraId="1D281945" w14:textId="77777777" w:rsidR="00F95FF1" w:rsidRDefault="00F95FF1" w:rsidP="00F95F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tenth and the fifteenth granted at the last Parliament, in Surrey, except the</w:t>
      </w:r>
    </w:p>
    <w:p w14:paraId="265E2C35" w14:textId="77777777" w:rsidR="00F95FF1" w:rsidRDefault="00F95FF1" w:rsidP="00F95F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town of Southwark.</w:t>
      </w:r>
    </w:p>
    <w:p w14:paraId="05D2B351" w14:textId="77777777" w:rsidR="00F95FF1" w:rsidRDefault="00F95FF1" w:rsidP="00F95F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p.114)</w:t>
      </w:r>
    </w:p>
    <w:p w14:paraId="7F35D787" w14:textId="77777777" w:rsidR="00F95FF1" w:rsidRDefault="00F95FF1" w:rsidP="00F95F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9A6395" w14:textId="77777777" w:rsidR="00F95FF1" w:rsidRDefault="00F95FF1" w:rsidP="00F95F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EB299C" w14:textId="77777777" w:rsidR="00F95FF1" w:rsidRPr="00680D2B" w:rsidRDefault="00F95FF1" w:rsidP="00F95F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May 2021</w:t>
      </w:r>
    </w:p>
    <w:p w14:paraId="0B73D4EC" w14:textId="08A847C0" w:rsidR="00BA00AB" w:rsidRPr="00F95FF1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F95FF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F620F4" w14:textId="77777777" w:rsidR="00F95FF1" w:rsidRDefault="00F95FF1" w:rsidP="009139A6">
      <w:r>
        <w:separator/>
      </w:r>
    </w:p>
  </w:endnote>
  <w:endnote w:type="continuationSeparator" w:id="0">
    <w:p w14:paraId="449D7CAE" w14:textId="77777777" w:rsidR="00F95FF1" w:rsidRDefault="00F95FF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65A2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B405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98EF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BC1642" w14:textId="77777777" w:rsidR="00F95FF1" w:rsidRDefault="00F95FF1" w:rsidP="009139A6">
      <w:r>
        <w:separator/>
      </w:r>
    </w:p>
  </w:footnote>
  <w:footnote w:type="continuationSeparator" w:id="0">
    <w:p w14:paraId="0B4DDCBF" w14:textId="77777777" w:rsidR="00F95FF1" w:rsidRDefault="00F95FF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43C8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91E1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1C60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FF1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95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99BB4"/>
  <w15:chartTrackingRefBased/>
  <w15:docId w15:val="{CE83F9B5-295D-4FA7-8D99-8DDE68B74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2021-05-05T11:35:00Z</dcterms:created>
  <dcterms:modified xsi:type="dcterms:W3CDTF">2021-05-05T11:35:00Z</dcterms:modified>
</cp:coreProperties>
</file>