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2D5E6" w14:textId="77777777" w:rsidR="00A41B8E" w:rsidRDefault="00A41B8E" w:rsidP="00A41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BERWE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62B4AAE6" w14:textId="77777777" w:rsidR="00A41B8E" w:rsidRDefault="00A41B8E" w:rsidP="00A41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Surrey.</w:t>
      </w:r>
    </w:p>
    <w:p w14:paraId="480D2B4C" w14:textId="77777777" w:rsidR="00A41B8E" w:rsidRDefault="00A41B8E" w:rsidP="00A41B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2D21C" w14:textId="77777777" w:rsidR="00A41B8E" w:rsidRDefault="00A41B8E" w:rsidP="00A41B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834B4B" w14:textId="77777777" w:rsidR="00A41B8E" w:rsidRDefault="00A41B8E" w:rsidP="00A41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Guildford into lands of</w:t>
      </w:r>
    </w:p>
    <w:p w14:paraId="49EC7541" w14:textId="77777777" w:rsidR="00A41B8E" w:rsidRDefault="00A41B8E" w:rsidP="00A41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Brantyngham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F5B25DE" w14:textId="77777777" w:rsidR="00A41B8E" w:rsidRDefault="00A41B8E" w:rsidP="00A41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20-47)</w:t>
      </w:r>
    </w:p>
    <w:p w14:paraId="36C874AA" w14:textId="77777777" w:rsidR="00A41B8E" w:rsidRDefault="00A41B8E" w:rsidP="00A41B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306E61" w14:textId="77777777" w:rsidR="00A41B8E" w:rsidRDefault="00A41B8E" w:rsidP="00A41B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076A29" w14:textId="77777777" w:rsidR="00A41B8E" w:rsidRPr="00C27646" w:rsidRDefault="00A41B8E" w:rsidP="00A41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2022</w:t>
      </w:r>
    </w:p>
    <w:p w14:paraId="6DFED53C" w14:textId="1B808874" w:rsidR="00BA00AB" w:rsidRPr="00A41B8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41B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AC9E5" w14:textId="77777777" w:rsidR="00A41B8E" w:rsidRDefault="00A41B8E" w:rsidP="009139A6">
      <w:r>
        <w:separator/>
      </w:r>
    </w:p>
  </w:endnote>
  <w:endnote w:type="continuationSeparator" w:id="0">
    <w:p w14:paraId="4F84DD4C" w14:textId="77777777" w:rsidR="00A41B8E" w:rsidRDefault="00A41B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575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B75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9C5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743F3" w14:textId="77777777" w:rsidR="00A41B8E" w:rsidRDefault="00A41B8E" w:rsidP="009139A6">
      <w:r>
        <w:separator/>
      </w:r>
    </w:p>
  </w:footnote>
  <w:footnote w:type="continuationSeparator" w:id="0">
    <w:p w14:paraId="22BB9117" w14:textId="77777777" w:rsidR="00A41B8E" w:rsidRDefault="00A41B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4D0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557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70C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8E"/>
    <w:rsid w:val="000666E0"/>
    <w:rsid w:val="002510B7"/>
    <w:rsid w:val="005C130B"/>
    <w:rsid w:val="00826F5C"/>
    <w:rsid w:val="009139A6"/>
    <w:rsid w:val="009448BB"/>
    <w:rsid w:val="00A3176C"/>
    <w:rsid w:val="00A41B8E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B57A4"/>
  <w15:chartTrackingRefBased/>
  <w15:docId w15:val="{76ABA3A1-2019-4B1D-A1F2-86EB5DC2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2022-03-29T20:22:00Z</dcterms:created>
  <dcterms:modified xsi:type="dcterms:W3CDTF">2022-03-29T20:23:00Z</dcterms:modified>
</cp:coreProperties>
</file>