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189CA" w14:textId="77777777" w:rsidR="003E2A4C" w:rsidRDefault="003E2A4C" w:rsidP="003E2A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BERVYLL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6D7FBF48" w14:textId="77777777" w:rsidR="003E2A4C" w:rsidRDefault="003E2A4C" w:rsidP="003E2A4C">
      <w:pPr>
        <w:pStyle w:val="NoSpacing"/>
        <w:rPr>
          <w:rFonts w:cs="Times New Roman"/>
          <w:szCs w:val="24"/>
        </w:rPr>
      </w:pPr>
    </w:p>
    <w:p w14:paraId="58DA1023" w14:textId="77777777" w:rsidR="003E2A4C" w:rsidRDefault="003E2A4C" w:rsidP="003E2A4C">
      <w:pPr>
        <w:pStyle w:val="NoSpacing"/>
        <w:rPr>
          <w:rFonts w:cs="Times New Roman"/>
          <w:szCs w:val="24"/>
        </w:rPr>
      </w:pPr>
    </w:p>
    <w:p w14:paraId="40A9E69B" w14:textId="77777777" w:rsidR="003E2A4C" w:rsidRDefault="003E2A4C" w:rsidP="003E2A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May1400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Doncaster into lands of</w:t>
      </w:r>
    </w:p>
    <w:p w14:paraId="5100A49F" w14:textId="77777777" w:rsidR="003E2A4C" w:rsidRDefault="003E2A4C" w:rsidP="003E2A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Sir Andrew </w:t>
      </w:r>
      <w:proofErr w:type="spellStart"/>
      <w:r>
        <w:rPr>
          <w:rFonts w:cs="Times New Roman"/>
          <w:szCs w:val="24"/>
        </w:rPr>
        <w:t>Loterell</w:t>
      </w:r>
      <w:proofErr w:type="spellEnd"/>
      <w:r>
        <w:rPr>
          <w:rFonts w:cs="Times New Roman"/>
          <w:szCs w:val="24"/>
        </w:rPr>
        <w:t>, senior(q.v.).</w:t>
      </w:r>
    </w:p>
    <w:p w14:paraId="20B83936" w14:textId="77777777" w:rsidR="003E2A4C" w:rsidRDefault="003E2A4C" w:rsidP="003E2A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https://inquisitionspostmortem.ac.uk/view/inquisition/18-068/</w:t>
        </w:r>
      </w:hyperlink>
      <w:r>
        <w:rPr>
          <w:rFonts w:cs="Times New Roman"/>
          <w:szCs w:val="24"/>
        </w:rPr>
        <w:t xml:space="preserve"> )</w:t>
      </w:r>
    </w:p>
    <w:p w14:paraId="5677911A" w14:textId="77777777" w:rsidR="003E2A4C" w:rsidRDefault="003E2A4C" w:rsidP="003E2A4C">
      <w:pPr>
        <w:pStyle w:val="NoSpacing"/>
        <w:rPr>
          <w:rFonts w:cs="Times New Roman"/>
          <w:szCs w:val="24"/>
        </w:rPr>
      </w:pPr>
    </w:p>
    <w:p w14:paraId="44066D09" w14:textId="77777777" w:rsidR="003E2A4C" w:rsidRDefault="003E2A4C" w:rsidP="003E2A4C">
      <w:pPr>
        <w:pStyle w:val="NoSpacing"/>
        <w:rPr>
          <w:rFonts w:cs="Times New Roman"/>
          <w:szCs w:val="24"/>
        </w:rPr>
      </w:pPr>
    </w:p>
    <w:p w14:paraId="4591BCE6" w14:textId="77777777" w:rsidR="003E2A4C" w:rsidRDefault="003E2A4C" w:rsidP="003E2A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6D84E0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98576" w14:textId="77777777" w:rsidR="003E2A4C" w:rsidRDefault="003E2A4C" w:rsidP="009139A6">
      <w:r>
        <w:separator/>
      </w:r>
    </w:p>
  </w:endnote>
  <w:endnote w:type="continuationSeparator" w:id="0">
    <w:p w14:paraId="350C6415" w14:textId="77777777" w:rsidR="003E2A4C" w:rsidRDefault="003E2A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F69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4D9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A7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DB402" w14:textId="77777777" w:rsidR="003E2A4C" w:rsidRDefault="003E2A4C" w:rsidP="009139A6">
      <w:r>
        <w:separator/>
      </w:r>
    </w:p>
  </w:footnote>
  <w:footnote w:type="continuationSeparator" w:id="0">
    <w:p w14:paraId="6664E76B" w14:textId="77777777" w:rsidR="003E2A4C" w:rsidRDefault="003E2A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79C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580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B4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4C"/>
    <w:rsid w:val="000666E0"/>
    <w:rsid w:val="002510B7"/>
    <w:rsid w:val="003E2A4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3978F"/>
  <w15:chartTrackingRefBased/>
  <w15:docId w15:val="{DF77D055-0F76-4719-ABB5-FE22B289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E2A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8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2023-12-09T19:18:00Z</dcterms:created>
  <dcterms:modified xsi:type="dcterms:W3CDTF">2023-12-09T19:20:00Z</dcterms:modified>
</cp:coreProperties>
</file>